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D7ADD" w14:textId="7C7C8D6D" w:rsidR="004334B5" w:rsidRPr="008A4542" w:rsidRDefault="004C693F" w:rsidP="00613B7D">
      <w:pPr>
        <w:spacing w:line="260" w:lineRule="exact"/>
        <w:jc w:val="both"/>
        <w:rPr>
          <w:rFonts w:ascii="Verdana" w:eastAsia="Arial" w:hAnsi="Verdana" w:cs="Arial"/>
          <w:b/>
          <w:sz w:val="22"/>
          <w:szCs w:val="22"/>
          <w:lang w:val="es-ES_tradnl"/>
        </w:rPr>
      </w:pPr>
      <w:r w:rsidRPr="008A4542">
        <w:rPr>
          <w:rFonts w:ascii="Verdana" w:eastAsia="Arial" w:hAnsi="Verdana" w:cs="Arial"/>
          <w:b/>
          <w:sz w:val="22"/>
          <w:szCs w:val="22"/>
          <w:lang w:val="es-ES_tradnl"/>
        </w:rPr>
        <w:t>CNH inaugura una línea de producción de cargadoras compactas de ruedas eléctricas en Lecce</w:t>
      </w:r>
    </w:p>
    <w:p w14:paraId="35DEEE6E" w14:textId="77777777" w:rsidR="004C693F" w:rsidRPr="008A4542" w:rsidRDefault="004C693F" w:rsidP="00613B7D">
      <w:pPr>
        <w:spacing w:line="260" w:lineRule="exact"/>
        <w:jc w:val="both"/>
        <w:rPr>
          <w:rFonts w:ascii="Verdana" w:eastAsia="Times New Roman" w:hAnsi="Verdana" w:cs="Open Sans"/>
          <w:sz w:val="19"/>
          <w:szCs w:val="19"/>
          <w:lang w:val="es-ES_tradnl" w:eastAsia="it-IT"/>
        </w:rPr>
      </w:pPr>
    </w:p>
    <w:p w14:paraId="3D6770C2" w14:textId="17E336DC" w:rsidR="00CE308B" w:rsidRPr="008A4542" w:rsidRDefault="002B02D5" w:rsidP="00613B7D">
      <w:pPr>
        <w:spacing w:line="260" w:lineRule="exact"/>
        <w:jc w:val="both"/>
        <w:rPr>
          <w:rFonts w:ascii="Verdana" w:eastAsia="Times New Roman" w:hAnsi="Verdana" w:cs="Open Sans"/>
          <w:sz w:val="19"/>
          <w:szCs w:val="19"/>
          <w:lang w:val="es-ES_tradnl" w:eastAsia="it-IT"/>
        </w:rPr>
      </w:pPr>
      <w:r w:rsidRPr="008A4542">
        <w:rPr>
          <w:rFonts w:ascii="Verdana" w:eastAsia="Arial" w:hAnsi="Verdana" w:cs="Arial"/>
          <w:i/>
          <w:sz w:val="19"/>
          <w:szCs w:val="19"/>
          <w:lang w:val="es-ES_tradnl"/>
        </w:rPr>
        <w:t xml:space="preserve">Totalmente diseñada y construida en la planta de </w:t>
      </w:r>
      <w:r w:rsidR="006079BC">
        <w:rPr>
          <w:rFonts w:ascii="Verdana" w:eastAsia="Arial" w:hAnsi="Verdana" w:cs="Arial"/>
          <w:i/>
          <w:sz w:val="19"/>
          <w:szCs w:val="19"/>
          <w:lang w:val="es-ES_tradnl"/>
        </w:rPr>
        <w:t>Lecce</w:t>
      </w:r>
      <w:r w:rsidRPr="008A4542">
        <w:rPr>
          <w:rFonts w:ascii="Verdana" w:eastAsia="Arial" w:hAnsi="Verdana" w:cs="Arial"/>
          <w:i/>
          <w:sz w:val="19"/>
          <w:szCs w:val="19"/>
          <w:lang w:val="es-ES_tradnl"/>
        </w:rPr>
        <w:t xml:space="preserve">, la cargadora compacta eléctrica se comercializará bajo las marcas CASE y New Holland y se distribuirá en todo el mundo. Con este tercer modelo eléctrico de la gama, CNH reafirma el papel crucial de la innovación en el desarrollo de soluciones de alto rendimiento, respetuosas con el medio ambiente y al servicio de las personas y el entorno. El evento también pone de relieve las inversiones en infraestructuras avanzadas y sostenibles en la planta de Lecce, así como el papel central de la planta </w:t>
      </w:r>
      <w:r w:rsidR="0001059F" w:rsidRPr="0001059F">
        <w:rPr>
          <w:rFonts w:ascii="Verdana" w:eastAsia="Arial" w:hAnsi="Verdana" w:cs="Arial"/>
          <w:i/>
          <w:sz w:val="19"/>
          <w:szCs w:val="19"/>
          <w:lang w:val="es-ES_tradnl"/>
        </w:rPr>
        <w:t>a nivel mundial</w:t>
      </w:r>
      <w:r w:rsidRPr="008A4542">
        <w:rPr>
          <w:rFonts w:ascii="Verdana" w:eastAsia="Arial" w:hAnsi="Verdana" w:cs="Arial"/>
          <w:i/>
          <w:sz w:val="19"/>
          <w:szCs w:val="19"/>
          <w:lang w:val="es-ES_tradnl"/>
        </w:rPr>
        <w:t>.</w:t>
      </w:r>
    </w:p>
    <w:p w14:paraId="445D88C2" w14:textId="77777777" w:rsidR="004334B5" w:rsidRPr="008A4542" w:rsidRDefault="004334B5" w:rsidP="00613B7D">
      <w:pPr>
        <w:spacing w:line="260" w:lineRule="exact"/>
        <w:jc w:val="both"/>
        <w:rPr>
          <w:rFonts w:ascii="Verdana" w:eastAsia="Times New Roman" w:hAnsi="Verdana" w:cs="Open Sans"/>
          <w:sz w:val="19"/>
          <w:szCs w:val="19"/>
          <w:lang w:val="es-ES_tradnl" w:eastAsia="it-IT"/>
        </w:rPr>
      </w:pPr>
    </w:p>
    <w:p w14:paraId="535462DA" w14:textId="77777777" w:rsidR="009E3FC3" w:rsidRPr="008A4542" w:rsidRDefault="009E3FC3" w:rsidP="00613B7D">
      <w:pPr>
        <w:spacing w:line="260" w:lineRule="exact"/>
        <w:jc w:val="both"/>
        <w:rPr>
          <w:rFonts w:ascii="Verdana" w:eastAsia="Times New Roman" w:hAnsi="Verdana" w:cs="Open Sans"/>
          <w:sz w:val="19"/>
          <w:szCs w:val="19"/>
          <w:lang w:val="es-ES_tradnl" w:eastAsia="it-IT"/>
        </w:rPr>
      </w:pPr>
    </w:p>
    <w:p w14:paraId="67612002" w14:textId="77777777" w:rsidR="009E3FC3" w:rsidRPr="008A4542" w:rsidRDefault="009E3FC3" w:rsidP="00613B7D">
      <w:pPr>
        <w:spacing w:line="260" w:lineRule="exact"/>
        <w:jc w:val="both"/>
        <w:rPr>
          <w:rFonts w:ascii="Verdana" w:eastAsia="Times New Roman" w:hAnsi="Verdana" w:cs="Open Sans"/>
          <w:sz w:val="19"/>
          <w:szCs w:val="19"/>
          <w:lang w:val="es-ES_tradnl" w:eastAsia="it-IT"/>
        </w:rPr>
      </w:pPr>
    </w:p>
    <w:p w14:paraId="69681210" w14:textId="01177E4A" w:rsidR="00C558CB" w:rsidRPr="008A4542" w:rsidRDefault="002B02D5" w:rsidP="00613B7D">
      <w:pPr>
        <w:spacing w:line="260" w:lineRule="exact"/>
        <w:jc w:val="both"/>
        <w:rPr>
          <w:rFonts w:ascii="Verdana" w:hAnsi="Verdana"/>
          <w:sz w:val="19"/>
          <w:szCs w:val="19"/>
          <w:lang w:val="es-ES_tradnl"/>
        </w:rPr>
      </w:pPr>
      <w:r w:rsidRPr="008A4542">
        <w:rPr>
          <w:rFonts w:ascii="Verdana" w:hAnsi="Verdana"/>
          <w:sz w:val="19"/>
          <w:szCs w:val="19"/>
          <w:lang w:val="es-ES_tradnl"/>
        </w:rPr>
        <w:t>Turín, 3 julio 2024</w:t>
      </w:r>
    </w:p>
    <w:p w14:paraId="2F4455D5" w14:textId="77777777" w:rsidR="002B02D5" w:rsidRPr="008A4542" w:rsidRDefault="002B02D5" w:rsidP="00613B7D">
      <w:pPr>
        <w:spacing w:line="260" w:lineRule="exact"/>
        <w:jc w:val="both"/>
        <w:rPr>
          <w:rFonts w:ascii="Verdana" w:eastAsia="Times New Roman" w:hAnsi="Verdana" w:cs="Open Sans"/>
          <w:sz w:val="19"/>
          <w:szCs w:val="19"/>
          <w:lang w:val="es-ES_tradnl" w:eastAsia="it-IT"/>
        </w:rPr>
      </w:pPr>
    </w:p>
    <w:p w14:paraId="5715135B" w14:textId="09227F70" w:rsidR="00EF3BEE" w:rsidRPr="008A4542" w:rsidRDefault="000F1B1C" w:rsidP="00613B7D">
      <w:pPr>
        <w:jc w:val="both"/>
        <w:rPr>
          <w:rFonts w:ascii="Verdana" w:hAnsi="Verdana"/>
          <w:sz w:val="19"/>
          <w:szCs w:val="19"/>
          <w:lang w:val="es-ES_tradnl"/>
        </w:rPr>
      </w:pPr>
      <w:r w:rsidRPr="008A4542">
        <w:rPr>
          <w:rFonts w:ascii="Verdana" w:hAnsi="Verdana"/>
          <w:sz w:val="19"/>
          <w:szCs w:val="19"/>
          <w:lang w:val="es-ES_tradnl"/>
        </w:rPr>
        <w:t xml:space="preserve">La línea de producción de la nueva cargadora compacta eléctrica se ha inaugurado hoy en la planta de CNH en Lecce, Italia. El modelo, concebido y diseñado en el centro de I+D de la planta de </w:t>
      </w:r>
      <w:r w:rsidR="006079BC">
        <w:rPr>
          <w:rFonts w:ascii="Verdana" w:hAnsi="Verdana"/>
          <w:sz w:val="19"/>
          <w:szCs w:val="19"/>
          <w:lang w:val="es-ES_tradnl"/>
        </w:rPr>
        <w:t>Lecce</w:t>
      </w:r>
      <w:r w:rsidRPr="008A4542">
        <w:rPr>
          <w:rFonts w:ascii="Verdana" w:hAnsi="Verdana"/>
          <w:sz w:val="19"/>
          <w:szCs w:val="19"/>
          <w:lang w:val="es-ES_tradnl"/>
        </w:rPr>
        <w:t>, se producirá bajo las enseñas CASE y New Holland con los modelos 12EV y W40X respectivamente. Desde aquí, llegará a los mercados de todo el mundo, satisfaciendo la creciente necesidad de maquinaria de emisiones cero en los sectores de la construcción y la agricultura.</w:t>
      </w:r>
    </w:p>
    <w:p w14:paraId="28510A6B" w14:textId="77777777" w:rsidR="000F1B1C" w:rsidRPr="008A4542" w:rsidRDefault="000F1B1C" w:rsidP="00613B7D">
      <w:pPr>
        <w:jc w:val="both"/>
        <w:rPr>
          <w:rFonts w:ascii="Verdana" w:hAnsi="Verdana"/>
          <w:sz w:val="19"/>
          <w:szCs w:val="19"/>
          <w:lang w:val="es-ES_tradnl"/>
        </w:rPr>
      </w:pPr>
    </w:p>
    <w:p w14:paraId="0138D8A8" w14:textId="0AEC3384" w:rsidR="00EF3BEE" w:rsidRPr="008A4542" w:rsidRDefault="000F1B1C" w:rsidP="00613B7D">
      <w:pPr>
        <w:jc w:val="both"/>
        <w:rPr>
          <w:rFonts w:ascii="Verdana" w:hAnsi="Verdana"/>
          <w:sz w:val="19"/>
          <w:szCs w:val="19"/>
          <w:lang w:val="es-ES_tradnl"/>
        </w:rPr>
      </w:pPr>
      <w:r w:rsidRPr="008A4542">
        <w:rPr>
          <w:rFonts w:ascii="Verdana" w:hAnsi="Verdana"/>
          <w:sz w:val="19"/>
          <w:szCs w:val="19"/>
          <w:lang w:val="es-ES_tradnl"/>
        </w:rPr>
        <w:t xml:space="preserve">La ceremonia se celebró en presencia de instituciones de la Región de Apulia, entre ellas Alessandro Delli Noci, Consejero de Desarrollo Económico, y Loredana Capone, Presidenta del Consejo Regional, junto con la alcaldesa de Lecce, Adriana Poli Bortone, y la dirección de CNH: Stefano Pampalone, Presidente del Segmento de Construcción de CNH, Carlo Alberto Sisto, Presidente de CNH EMEA, Federico Bullo, </w:t>
      </w:r>
      <w:r w:rsidR="006079BC">
        <w:rPr>
          <w:rFonts w:ascii="Verdana" w:hAnsi="Verdana"/>
          <w:sz w:val="19"/>
          <w:szCs w:val="19"/>
          <w:lang w:val="es-ES_tradnl"/>
        </w:rPr>
        <w:t>Director</w:t>
      </w:r>
      <w:r w:rsidRPr="008A4542">
        <w:rPr>
          <w:rFonts w:ascii="Verdana" w:hAnsi="Verdana"/>
          <w:sz w:val="19"/>
          <w:szCs w:val="19"/>
          <w:lang w:val="es-ES_tradnl"/>
        </w:rPr>
        <w:t xml:space="preserve"> de Construcción de CNH Europa, Ciro Casapulla, Jefe de Desarrollo de Productos de Construcción de CNH, </w:t>
      </w:r>
      <w:r w:rsidR="00DD7363" w:rsidRPr="00B04B5C">
        <w:rPr>
          <w:rFonts w:ascii="Verdana" w:hAnsi="Verdana"/>
          <w:sz w:val="19"/>
          <w:szCs w:val="19"/>
          <w:lang w:val="es-ES_tradnl"/>
        </w:rPr>
        <w:t xml:space="preserve">Carlo Lambro, </w:t>
      </w:r>
      <w:r w:rsidR="00DA728A" w:rsidRPr="00B04B5C">
        <w:rPr>
          <w:rFonts w:ascii="Verdana" w:hAnsi="Verdana"/>
          <w:sz w:val="19"/>
          <w:szCs w:val="19"/>
          <w:lang w:val="es-ES_tradnl"/>
        </w:rPr>
        <w:t xml:space="preserve">Director General </w:t>
      </w:r>
      <w:r w:rsidR="00DD7363" w:rsidRPr="00B04B5C">
        <w:rPr>
          <w:rFonts w:ascii="Verdana" w:hAnsi="Verdana"/>
          <w:sz w:val="19"/>
          <w:szCs w:val="19"/>
          <w:lang w:val="es-ES_tradnl"/>
        </w:rPr>
        <w:t xml:space="preserve">CNH Industrial Italia S.p.A. </w:t>
      </w:r>
      <w:r w:rsidRPr="008A4542">
        <w:rPr>
          <w:rFonts w:ascii="Verdana" w:hAnsi="Verdana"/>
          <w:sz w:val="19"/>
          <w:szCs w:val="19"/>
          <w:lang w:val="es-ES_tradnl"/>
        </w:rPr>
        <w:t xml:space="preserve">y Guido Moscheni, </w:t>
      </w:r>
      <w:r w:rsidR="0062284D">
        <w:rPr>
          <w:rFonts w:ascii="Verdana" w:hAnsi="Verdana"/>
          <w:sz w:val="19"/>
          <w:szCs w:val="19"/>
          <w:lang w:val="es-ES_tradnl"/>
        </w:rPr>
        <w:t>Business Partner</w:t>
      </w:r>
      <w:r w:rsidRPr="008A4542">
        <w:rPr>
          <w:rFonts w:ascii="Verdana" w:hAnsi="Verdana"/>
          <w:sz w:val="19"/>
          <w:szCs w:val="19"/>
          <w:lang w:val="es-ES_tradnl"/>
        </w:rPr>
        <w:t xml:space="preserve"> de RRHH de CNH CE.</w:t>
      </w:r>
    </w:p>
    <w:p w14:paraId="674DD3EA" w14:textId="77777777" w:rsidR="000F1B1C" w:rsidRPr="008A4542" w:rsidRDefault="000F1B1C" w:rsidP="00613B7D">
      <w:pPr>
        <w:jc w:val="both"/>
        <w:rPr>
          <w:rFonts w:ascii="Verdana" w:hAnsi="Verdana"/>
          <w:sz w:val="19"/>
          <w:szCs w:val="19"/>
          <w:lang w:val="es-ES_tradnl"/>
        </w:rPr>
      </w:pPr>
    </w:p>
    <w:p w14:paraId="2CE8BD24" w14:textId="06251CAA" w:rsidR="00EF3BEE" w:rsidRPr="008A4542" w:rsidRDefault="0089025D" w:rsidP="0017610C">
      <w:pPr>
        <w:tabs>
          <w:tab w:val="left" w:pos="4962"/>
        </w:tabs>
        <w:jc w:val="both"/>
        <w:rPr>
          <w:rFonts w:ascii="Verdana" w:hAnsi="Verdana"/>
          <w:sz w:val="19"/>
          <w:szCs w:val="19"/>
          <w:lang w:val="es-ES_tradnl"/>
        </w:rPr>
      </w:pPr>
      <w:r w:rsidRPr="008A4542">
        <w:rPr>
          <w:rFonts w:ascii="Verdana" w:hAnsi="Verdana"/>
          <w:sz w:val="19"/>
          <w:szCs w:val="19"/>
          <w:lang w:val="es-ES_tradnl"/>
        </w:rPr>
        <w:t xml:space="preserve">El nuevo modelo completa la gama de vehículos eléctricos compactos de la empresa, que ya incluye las dos miniexcavadoras eléctricas producidas en Cesena. CNH responde así al rápido crecimiento de la demanda de cadenas cinemáticas alternativas, impulsada por las necesidades de las áreas metropolitanas y municipales, principalmente en Europa, y los requisitos de sectores como la agricultura y la ganadería, en busca de máquinas de alto </w:t>
      </w:r>
      <w:r w:rsidR="008A4542" w:rsidRPr="008A4542">
        <w:rPr>
          <w:rFonts w:ascii="Verdana" w:hAnsi="Verdana"/>
          <w:sz w:val="19"/>
          <w:szCs w:val="19"/>
          <w:lang w:val="es-ES_tradnl"/>
        </w:rPr>
        <w:t>rendimiento,</w:t>
      </w:r>
      <w:r w:rsidRPr="008A4542">
        <w:rPr>
          <w:rFonts w:ascii="Verdana" w:hAnsi="Verdana"/>
          <w:sz w:val="19"/>
          <w:szCs w:val="19"/>
          <w:lang w:val="es-ES_tradnl"/>
        </w:rPr>
        <w:t xml:space="preserve"> pero silenciosas y con cero emisiones que puedan operar con seguridad en interiores y cerca de animales.</w:t>
      </w:r>
    </w:p>
    <w:p w14:paraId="16D3C2F8" w14:textId="77777777" w:rsidR="0089025D" w:rsidRPr="008A4542" w:rsidRDefault="0089025D" w:rsidP="00613B7D">
      <w:pPr>
        <w:jc w:val="both"/>
        <w:rPr>
          <w:rFonts w:ascii="Verdana" w:hAnsi="Verdana"/>
          <w:sz w:val="19"/>
          <w:szCs w:val="19"/>
          <w:lang w:val="es-ES_tradnl"/>
        </w:rPr>
      </w:pPr>
    </w:p>
    <w:p w14:paraId="3E63FE64" w14:textId="33054CF2" w:rsidR="00EF3BEE" w:rsidRPr="008A4542" w:rsidRDefault="0089025D" w:rsidP="00613B7D">
      <w:pPr>
        <w:jc w:val="both"/>
        <w:rPr>
          <w:rFonts w:ascii="Verdana" w:hAnsi="Verdana"/>
          <w:b/>
          <w:sz w:val="19"/>
          <w:szCs w:val="19"/>
          <w:lang w:val="es-ES_tradnl"/>
        </w:rPr>
      </w:pPr>
      <w:r w:rsidRPr="008A4542">
        <w:rPr>
          <w:rFonts w:ascii="Verdana" w:hAnsi="Verdana"/>
          <w:b/>
          <w:sz w:val="19"/>
          <w:szCs w:val="19"/>
          <w:lang w:val="es-ES_tradnl"/>
        </w:rPr>
        <w:t>La planta de Lecce, cada vez más central para CNH</w:t>
      </w:r>
    </w:p>
    <w:p w14:paraId="6F15FB01" w14:textId="77777777" w:rsidR="0089025D" w:rsidRPr="008A4542" w:rsidRDefault="0089025D" w:rsidP="00613B7D">
      <w:pPr>
        <w:jc w:val="both"/>
        <w:rPr>
          <w:rFonts w:ascii="Verdana" w:hAnsi="Verdana"/>
          <w:b/>
          <w:sz w:val="19"/>
          <w:szCs w:val="19"/>
          <w:lang w:val="es-ES_tradnl"/>
        </w:rPr>
      </w:pPr>
    </w:p>
    <w:p w14:paraId="649B0AB5" w14:textId="1CDEF3F7" w:rsidR="00EF3BEE" w:rsidRPr="008A4542" w:rsidRDefault="00F57FC3" w:rsidP="00613B7D">
      <w:pPr>
        <w:jc w:val="both"/>
        <w:rPr>
          <w:rFonts w:ascii="Verdana" w:hAnsi="Verdana"/>
          <w:sz w:val="19"/>
          <w:szCs w:val="19"/>
          <w:lang w:val="es-ES_tradnl"/>
        </w:rPr>
      </w:pPr>
      <w:r w:rsidRPr="008A4542">
        <w:rPr>
          <w:rFonts w:ascii="Verdana" w:hAnsi="Verdana"/>
          <w:sz w:val="19"/>
          <w:szCs w:val="19"/>
          <w:lang w:val="es-ES_tradnl"/>
        </w:rPr>
        <w:t xml:space="preserve">La planta de Lecce, que ha celebrado recientemente 50 años de actividad, es uno de los principales centros de producción de CNH en Italia y EMEA. Ocupa 600.000 metros cuadrados y alberga 7 líneas de productos (cargadoras de ruedas, cargadoras de ruedas </w:t>
      </w:r>
      <w:r w:rsidRPr="008A4542">
        <w:rPr>
          <w:rFonts w:ascii="Verdana" w:hAnsi="Verdana"/>
          <w:sz w:val="19"/>
          <w:szCs w:val="19"/>
          <w:lang w:val="es-ES_tradnl"/>
        </w:rPr>
        <w:lastRenderedPageBreak/>
        <w:t>compactas, retroexcavadoras, manipuladoras telescópicas y motoniveladoras) para 203 modelos y 4.896 configuraciones diferentes. Los volúmenes de producción han crecido exponencialmente, marcando un aumento del 88% entre 2020 y 2022 y un 14% adicional en 2023, año que registró el mayor número de máquinas producidas desde su fundación.</w:t>
      </w:r>
    </w:p>
    <w:p w14:paraId="1C0B85BC" w14:textId="77777777" w:rsidR="00F57FC3" w:rsidRPr="008A4542" w:rsidRDefault="00F57FC3" w:rsidP="00613B7D">
      <w:pPr>
        <w:jc w:val="both"/>
        <w:rPr>
          <w:rFonts w:ascii="Verdana" w:hAnsi="Verdana"/>
          <w:sz w:val="19"/>
          <w:szCs w:val="19"/>
          <w:lang w:val="es-ES_tradnl"/>
        </w:rPr>
      </w:pPr>
    </w:p>
    <w:p w14:paraId="561CF574" w14:textId="518C3017" w:rsidR="00EF3BEE" w:rsidRPr="008A4542" w:rsidRDefault="00F57FC3" w:rsidP="00613B7D">
      <w:pPr>
        <w:jc w:val="both"/>
        <w:rPr>
          <w:rFonts w:ascii="Verdana" w:hAnsi="Verdana"/>
          <w:sz w:val="19"/>
          <w:szCs w:val="19"/>
          <w:lang w:val="es-ES_tradnl"/>
        </w:rPr>
      </w:pPr>
      <w:r w:rsidRPr="008A4542">
        <w:rPr>
          <w:rFonts w:ascii="Verdana" w:hAnsi="Verdana"/>
          <w:sz w:val="19"/>
          <w:szCs w:val="19"/>
          <w:lang w:val="es-ES_tradnl"/>
        </w:rPr>
        <w:t>Paralelamente a las inversiones en capacidad de producción, CNH ha llevado a cabo importantes mejoras en infraestructuras y medio ambiente. En 2022, una inversión de unos 1</w:t>
      </w:r>
      <w:r w:rsidR="001D00B9">
        <w:rPr>
          <w:rFonts w:ascii="Verdana" w:hAnsi="Verdana"/>
          <w:sz w:val="19"/>
          <w:szCs w:val="19"/>
          <w:lang w:val="es-ES_tradnl"/>
        </w:rPr>
        <w:t>3</w:t>
      </w:r>
      <w:r w:rsidRPr="008A4542">
        <w:rPr>
          <w:rFonts w:ascii="Verdana" w:hAnsi="Verdana"/>
          <w:sz w:val="19"/>
          <w:szCs w:val="19"/>
          <w:lang w:val="es-ES_tradnl"/>
        </w:rPr>
        <w:t xml:space="preserve"> millones de euros (parte del proyecto Converto, cofinanciado por la región de Apulia) permitió instalar una nueva planta de pintura avanzada y una nueva máquina de corte por plasma. La primera ha mejorado notablemente la calidad del producto y reducido el impacto ambiental gracias a un uso más eficiente del agua. La nueva máquina de corte ha aumentado la productividad, reduciendo los residuos y los costes de mantenimiento. Además, la reciente adopción de un sistema fotovoltaico que cubre el 40% de la superficie de producción confirma el compromiso con la sostenibilidad y la autosuficiencia energética del centro de producción. También en el marco del proyecto Converto, CNH ha invertido en la construcción de nuevas salas para probar los vehículos electrificados y comprobar las operaciones en condiciones climáticas extremas (-50° a +50°).</w:t>
      </w:r>
    </w:p>
    <w:p w14:paraId="05F2CF39" w14:textId="77777777" w:rsidR="00F57FC3" w:rsidRPr="008A4542" w:rsidRDefault="00F57FC3" w:rsidP="00613B7D">
      <w:pPr>
        <w:jc w:val="both"/>
        <w:rPr>
          <w:rFonts w:ascii="Verdana" w:hAnsi="Verdana"/>
          <w:sz w:val="19"/>
          <w:szCs w:val="19"/>
          <w:highlight w:val="lightGray"/>
          <w:lang w:val="es-ES_tradnl"/>
        </w:rPr>
      </w:pPr>
    </w:p>
    <w:p w14:paraId="3A92B9C7" w14:textId="77777777" w:rsidR="00F57FC3" w:rsidRPr="008A4542" w:rsidRDefault="00F57FC3" w:rsidP="00613B7D">
      <w:pPr>
        <w:pStyle w:val="NormaleWeb"/>
        <w:jc w:val="both"/>
        <w:rPr>
          <w:rFonts w:ascii="Verdana" w:eastAsiaTheme="minorHAnsi" w:hAnsi="Verdana" w:cstheme="minorBidi"/>
          <w:sz w:val="19"/>
          <w:szCs w:val="19"/>
          <w:lang w:val="es-ES_tradnl" w:eastAsia="en-US"/>
          <w14:ligatures w14:val="none"/>
        </w:rPr>
      </w:pPr>
      <w:r w:rsidRPr="0026113B">
        <w:rPr>
          <w:rFonts w:ascii="Verdana" w:eastAsiaTheme="minorHAnsi" w:hAnsi="Verdana" w:cstheme="minorBidi"/>
          <w:sz w:val="19"/>
          <w:szCs w:val="19"/>
          <w:lang w:val="es-ES_tradnl" w:eastAsia="en-US"/>
          <w14:ligatures w14:val="none"/>
        </w:rPr>
        <w:t>Alessandro Delli Noci, Consejero de Desarrollo Económico de la Región de Apulia, ha comentado la relación que une la planta al territorio: "Este complejo industrial es desde hace tiempo un punto de referencia para muchas empresas de Salento, que se benefician de las industrias aliadas vinculadas a la producción y es también un importante polo en términos de empleo. Nos alegramos de que CNH siga creyendo e invirtiendo en esta importante realidad con productos y proyectos de alto contenido tecnológico."</w:t>
      </w:r>
      <w:r w:rsidRPr="008A4542">
        <w:rPr>
          <w:rFonts w:ascii="Verdana" w:eastAsiaTheme="minorHAnsi" w:hAnsi="Verdana" w:cstheme="minorBidi"/>
          <w:sz w:val="19"/>
          <w:szCs w:val="19"/>
          <w:lang w:val="es-ES_tradnl" w:eastAsia="en-US"/>
          <w14:ligatures w14:val="none"/>
        </w:rPr>
        <w:t xml:space="preserve"> </w:t>
      </w:r>
    </w:p>
    <w:p w14:paraId="6DE3B098" w14:textId="5BC0F56E" w:rsidR="004C390A" w:rsidRPr="008A4542" w:rsidRDefault="004C390A" w:rsidP="00613B7D">
      <w:pPr>
        <w:pStyle w:val="NormaleWeb"/>
        <w:jc w:val="both"/>
        <w:rPr>
          <w:rFonts w:ascii="Verdana" w:eastAsiaTheme="minorHAnsi" w:hAnsi="Verdana" w:cstheme="minorBidi"/>
          <w:b/>
          <w:sz w:val="19"/>
          <w:szCs w:val="19"/>
          <w:lang w:val="es-ES_tradnl" w:eastAsia="en-US"/>
        </w:rPr>
      </w:pPr>
      <w:r w:rsidRPr="008A4542">
        <w:rPr>
          <w:rFonts w:ascii="Verdana" w:eastAsiaTheme="minorHAnsi" w:hAnsi="Verdana" w:cstheme="minorBidi"/>
          <w:b/>
          <w:sz w:val="19"/>
          <w:szCs w:val="19"/>
          <w:lang w:val="es-ES_tradnl" w:eastAsia="en-US"/>
        </w:rPr>
        <w:t xml:space="preserve">La cargadora </w:t>
      </w:r>
      <w:r w:rsidR="008A4542">
        <w:rPr>
          <w:rFonts w:ascii="Verdana" w:eastAsiaTheme="minorHAnsi" w:hAnsi="Verdana" w:cstheme="minorBidi"/>
          <w:b/>
          <w:sz w:val="19"/>
          <w:szCs w:val="19"/>
          <w:lang w:val="es-ES_tradnl" w:eastAsia="en-US"/>
        </w:rPr>
        <w:t>compacta de</w:t>
      </w:r>
      <w:r w:rsidRPr="008A4542">
        <w:rPr>
          <w:rFonts w:ascii="Verdana" w:eastAsiaTheme="minorHAnsi" w:hAnsi="Verdana" w:cstheme="minorBidi"/>
          <w:b/>
          <w:sz w:val="19"/>
          <w:szCs w:val="19"/>
          <w:lang w:val="es-ES_tradnl" w:eastAsia="en-US"/>
        </w:rPr>
        <w:t xml:space="preserve"> ruedas eléctrica: innovación italiana para un futuro sostenible</w:t>
      </w:r>
    </w:p>
    <w:p w14:paraId="5336A6B7" w14:textId="27CB0A28" w:rsidR="004C390A" w:rsidRPr="008A4542" w:rsidRDefault="004C390A" w:rsidP="00613B7D">
      <w:pPr>
        <w:jc w:val="both"/>
        <w:rPr>
          <w:rFonts w:ascii="Verdana" w:hAnsi="Verdana"/>
          <w:sz w:val="19"/>
          <w:szCs w:val="19"/>
          <w:lang w:val="es-ES_tradnl"/>
          <w14:ligatures w14:val="standardContextual"/>
        </w:rPr>
      </w:pPr>
      <w:r w:rsidRPr="008A4542">
        <w:rPr>
          <w:rFonts w:ascii="Verdana" w:hAnsi="Verdana"/>
          <w:sz w:val="19"/>
          <w:szCs w:val="19"/>
          <w:lang w:val="es-ES_tradnl"/>
          <w14:ligatures w14:val="standardContextual"/>
        </w:rPr>
        <w:t xml:space="preserve">La nueva cargadora </w:t>
      </w:r>
      <w:r w:rsidR="008A4542">
        <w:rPr>
          <w:rFonts w:ascii="Verdana" w:hAnsi="Verdana"/>
          <w:sz w:val="19"/>
          <w:szCs w:val="19"/>
          <w:lang w:val="es-ES_tradnl"/>
          <w14:ligatures w14:val="standardContextual"/>
        </w:rPr>
        <w:t>compact de</w:t>
      </w:r>
      <w:r w:rsidRPr="008A4542">
        <w:rPr>
          <w:rFonts w:ascii="Verdana" w:hAnsi="Verdana"/>
          <w:sz w:val="19"/>
          <w:szCs w:val="19"/>
          <w:lang w:val="es-ES_tradnl"/>
          <w14:ligatures w14:val="standardContextual"/>
        </w:rPr>
        <w:t xml:space="preserve"> ruedas eléctrica, que se ha presentado con éxito en importantes ferias internacionales como ConEXPO en Las Vegas y Agritechnica en Hannover, ofrece importantes ventajas en términos de bajo nivel de ruido y cero emisiones. Estas características la hacen especialmente adecuada para operar en entornos cerrados, donde no están permitidas las emisiones de CO2, en obras nocturnas y en todas las aplicaciones sensibles a la contaminación acústica. Además, este tipo de máquina garantiza un alto rendimiento y unos costes de explotación inferiores a los de los vehículos diésel.</w:t>
      </w:r>
    </w:p>
    <w:p w14:paraId="7D77C9BB" w14:textId="77777777" w:rsidR="004C390A" w:rsidRPr="008A4542" w:rsidRDefault="004C390A" w:rsidP="00613B7D">
      <w:pPr>
        <w:jc w:val="both"/>
        <w:rPr>
          <w:rFonts w:ascii="Verdana" w:hAnsi="Verdana"/>
          <w:sz w:val="19"/>
          <w:szCs w:val="19"/>
          <w:lang w:val="es-ES_tradnl"/>
          <w14:ligatures w14:val="standardContextual"/>
        </w:rPr>
      </w:pPr>
    </w:p>
    <w:p w14:paraId="482B4FDC" w14:textId="6076E63B" w:rsidR="00203AC5" w:rsidRPr="008A4542" w:rsidRDefault="00203AC5" w:rsidP="00613B7D">
      <w:pPr>
        <w:jc w:val="both"/>
        <w:rPr>
          <w:rFonts w:ascii="Verdana" w:hAnsi="Verdana"/>
          <w:sz w:val="19"/>
          <w:szCs w:val="19"/>
          <w:lang w:val="es-ES_tradnl"/>
        </w:rPr>
      </w:pPr>
      <w:r w:rsidRPr="008A4542">
        <w:rPr>
          <w:rFonts w:ascii="Verdana" w:hAnsi="Verdana"/>
          <w:sz w:val="19"/>
          <w:szCs w:val="19"/>
          <w:lang w:val="es-ES_tradnl"/>
        </w:rPr>
        <w:t xml:space="preserve">Ciro Casapulla, Jefe de Desarrollo de Productos de Construcción, explicó en detalle el nuevo modelo eléctrico, haciendo hincapié en cómo siempre se ha innovado en Lecce y cómo esto, en el caso de la electrificación, supone un cambio de paradigma: "No nos hemos limitado a sustituir el motor térmico por baterías. Hemos revisado completamente el diseño, recurriendo también a tecnologías y técnicas de cálculo propias del sector aeroespacial. En primer lugar, aligerando el peso, suprimiéndolo donde no era necesario, </w:t>
      </w:r>
      <w:r w:rsidRPr="008A4542">
        <w:rPr>
          <w:rFonts w:ascii="Verdana" w:hAnsi="Verdana"/>
          <w:sz w:val="19"/>
          <w:szCs w:val="19"/>
          <w:lang w:val="es-ES_tradnl"/>
        </w:rPr>
        <w:lastRenderedPageBreak/>
        <w:t>de forma razonada y calibrada para aumentar las prestaciones y preservar la autonomía de</w:t>
      </w:r>
      <w:r w:rsidR="0097604B">
        <w:rPr>
          <w:rFonts w:ascii="Verdana" w:hAnsi="Verdana"/>
          <w:sz w:val="19"/>
          <w:szCs w:val="19"/>
          <w:lang w:val="es-ES_tradnl"/>
        </w:rPr>
        <w:t xml:space="preserve"> </w:t>
      </w:r>
      <w:r w:rsidRPr="008A4542">
        <w:rPr>
          <w:rFonts w:ascii="Verdana" w:hAnsi="Verdana"/>
          <w:sz w:val="19"/>
          <w:szCs w:val="19"/>
          <w:lang w:val="es-ES_tradnl"/>
        </w:rPr>
        <w:t>l</w:t>
      </w:r>
      <w:r w:rsidR="0097604B">
        <w:rPr>
          <w:rFonts w:ascii="Verdana" w:hAnsi="Verdana"/>
          <w:sz w:val="19"/>
          <w:szCs w:val="19"/>
          <w:lang w:val="es-ES_tradnl"/>
        </w:rPr>
        <w:t>a máquina</w:t>
      </w:r>
      <w:r w:rsidRPr="008A4542">
        <w:rPr>
          <w:rFonts w:ascii="Verdana" w:hAnsi="Verdana"/>
          <w:sz w:val="19"/>
          <w:szCs w:val="19"/>
          <w:lang w:val="es-ES_tradnl"/>
        </w:rPr>
        <w:t>".</w:t>
      </w:r>
    </w:p>
    <w:p w14:paraId="5D7C3AB7" w14:textId="77777777" w:rsidR="00203AC5" w:rsidRPr="008A4542" w:rsidRDefault="00203AC5" w:rsidP="00613B7D">
      <w:pPr>
        <w:jc w:val="both"/>
        <w:rPr>
          <w:rFonts w:ascii="Verdana" w:hAnsi="Verdana"/>
          <w:sz w:val="19"/>
          <w:szCs w:val="19"/>
          <w:lang w:val="es-ES_tradnl"/>
        </w:rPr>
      </w:pPr>
    </w:p>
    <w:p w14:paraId="23C8F42C" w14:textId="3A28931B" w:rsidR="00EF3BEE" w:rsidRPr="008A4542" w:rsidRDefault="00203AC5" w:rsidP="00613B7D">
      <w:pPr>
        <w:jc w:val="both"/>
        <w:rPr>
          <w:rFonts w:ascii="Verdana" w:hAnsi="Verdana"/>
          <w:sz w:val="19"/>
          <w:szCs w:val="19"/>
          <w:lang w:val="es-ES_tradnl"/>
        </w:rPr>
      </w:pPr>
      <w:r w:rsidRPr="008A4542">
        <w:rPr>
          <w:rFonts w:ascii="Verdana" w:hAnsi="Verdana"/>
          <w:sz w:val="19"/>
          <w:szCs w:val="19"/>
          <w:lang w:val="es-ES_tradnl"/>
        </w:rPr>
        <w:t xml:space="preserve">La reducción de peso, conseguida también gracias a la pluma especial </w:t>
      </w:r>
      <w:r w:rsidR="006079BC">
        <w:rPr>
          <w:rFonts w:ascii="Verdana" w:hAnsi="Verdana"/>
          <w:sz w:val="19"/>
          <w:szCs w:val="19"/>
          <w:lang w:val="es-ES_tradnl"/>
        </w:rPr>
        <w:t>con</w:t>
      </w:r>
      <w:r w:rsidRPr="008A4542">
        <w:rPr>
          <w:rFonts w:ascii="Verdana" w:hAnsi="Verdana"/>
          <w:sz w:val="19"/>
          <w:szCs w:val="19"/>
          <w:lang w:val="es-ES_tradnl"/>
        </w:rPr>
        <w:t xml:space="preserve"> "</w:t>
      </w:r>
      <w:r w:rsidR="006079BC">
        <w:rPr>
          <w:rFonts w:ascii="Verdana" w:hAnsi="Verdana"/>
          <w:sz w:val="19"/>
          <w:szCs w:val="19"/>
          <w:lang w:val="es-ES_tradnl"/>
        </w:rPr>
        <w:t>huecos”</w:t>
      </w:r>
      <w:r w:rsidRPr="008A4542">
        <w:rPr>
          <w:rFonts w:ascii="Verdana" w:hAnsi="Verdana"/>
          <w:sz w:val="19"/>
          <w:szCs w:val="19"/>
          <w:lang w:val="es-ES_tradnl"/>
        </w:rPr>
        <w:t xml:space="preserve">, ha permitido mejorar la carga de vuelco: una pluma ligera significa que el peso se desplaza hacia la parte trasera y, por tanto, mayor capacidad de carga y estabilidad. Otra innovación importante, tomada de los modelos </w:t>
      </w:r>
      <w:r w:rsidR="006079BC" w:rsidRPr="008A4542">
        <w:rPr>
          <w:rFonts w:ascii="Verdana" w:hAnsi="Verdana"/>
          <w:sz w:val="19"/>
          <w:szCs w:val="19"/>
          <w:lang w:val="es-ES_tradnl"/>
        </w:rPr>
        <w:t>diésel</w:t>
      </w:r>
      <w:r w:rsidRPr="008A4542">
        <w:rPr>
          <w:rFonts w:ascii="Verdana" w:hAnsi="Verdana"/>
          <w:sz w:val="19"/>
          <w:szCs w:val="19"/>
          <w:lang w:val="es-ES_tradnl"/>
        </w:rPr>
        <w:t xml:space="preserve"> de gama alta, son los mandos electrohidráulicos que, combinados con el accionamiento eléctrico, maximizan la eficiencia y la controlabilidad del movimiento.  </w:t>
      </w:r>
    </w:p>
    <w:p w14:paraId="18F4E955" w14:textId="77777777" w:rsidR="00203AC5" w:rsidRPr="008A4542" w:rsidRDefault="00203AC5" w:rsidP="00613B7D">
      <w:pPr>
        <w:jc w:val="both"/>
        <w:rPr>
          <w:rFonts w:ascii="Verdana" w:hAnsi="Verdana"/>
          <w:sz w:val="19"/>
          <w:szCs w:val="19"/>
          <w:lang w:val="es-ES_tradnl"/>
        </w:rPr>
      </w:pPr>
    </w:p>
    <w:p w14:paraId="5FF05EE9" w14:textId="77777777" w:rsidR="00995804" w:rsidRPr="008A4542" w:rsidRDefault="00995804" w:rsidP="00613B7D">
      <w:pPr>
        <w:spacing w:before="100" w:beforeAutospacing="1" w:after="100" w:afterAutospacing="1"/>
        <w:jc w:val="both"/>
        <w:rPr>
          <w:rFonts w:ascii="Verdana" w:hAnsi="Verdana"/>
          <w:sz w:val="19"/>
          <w:szCs w:val="19"/>
          <w:lang w:val="es-ES_tradnl"/>
        </w:rPr>
      </w:pPr>
      <w:r w:rsidRPr="008A4542">
        <w:rPr>
          <w:rFonts w:ascii="Verdana" w:hAnsi="Verdana"/>
          <w:sz w:val="19"/>
          <w:szCs w:val="19"/>
          <w:lang w:val="es-ES_tradnl"/>
        </w:rPr>
        <w:t xml:space="preserve">El nuevo modelo eléctrico tiene una autonomía de 3 a 6 horas según el tipo de aplicación. La recarga puede realizarse a través de la toma de corriente doméstica con el cargador de a bordo estándar de 230 V o con el cargador rápido opcional, que puede recargar la batería de iones de litio de 23 kWh del 20% al 80% en sólo 1 hora, lo que dura una pausa para comer, permitiendo así un uso continuo durante toda la jornada laboral.  </w:t>
      </w:r>
    </w:p>
    <w:p w14:paraId="6BAE7074" w14:textId="3F8CED0A" w:rsidR="008A7383" w:rsidRPr="008A4542" w:rsidRDefault="00995804" w:rsidP="00613B7D">
      <w:pPr>
        <w:spacing w:before="100" w:beforeAutospacing="1" w:after="100" w:afterAutospacing="1"/>
        <w:jc w:val="both"/>
        <w:rPr>
          <w:rFonts w:ascii="Verdana" w:hAnsi="Verdana"/>
          <w:sz w:val="19"/>
          <w:szCs w:val="19"/>
          <w:lang w:val="es-ES_tradnl"/>
        </w:rPr>
      </w:pPr>
      <w:r w:rsidRPr="008A4542">
        <w:rPr>
          <w:rFonts w:ascii="Verdana" w:hAnsi="Verdana"/>
          <w:sz w:val="19"/>
          <w:szCs w:val="19"/>
          <w:lang w:val="es-ES_tradnl"/>
        </w:rPr>
        <w:t>La nueva cargadora de ruedas eléctrica compacta, 100% Made in Italy, pone de manifiesto el compromiso de CNH de invertir en tecnologías para el desarrollo de una propulsión alternativa y sostenible, al tiempo que reafirma la centralidad estratégica de la planta de Lecce en el panorama productivo de la empresa.</w:t>
      </w:r>
    </w:p>
    <w:p w14:paraId="4ED19325" w14:textId="77777777" w:rsidR="00995804" w:rsidRPr="008A4542" w:rsidRDefault="00995804" w:rsidP="00613B7D">
      <w:pPr>
        <w:spacing w:before="100" w:beforeAutospacing="1" w:after="100" w:afterAutospacing="1"/>
        <w:jc w:val="both"/>
        <w:rPr>
          <w:rFonts w:ascii="Verdana" w:hAnsi="Verdana"/>
          <w:sz w:val="19"/>
          <w:szCs w:val="19"/>
          <w:lang w:val="es-ES_tradnl"/>
        </w:rPr>
      </w:pPr>
    </w:p>
    <w:p w14:paraId="18C5E646" w14:textId="77777777" w:rsidR="007312FE" w:rsidRDefault="007312FE" w:rsidP="00613B7D">
      <w:pPr>
        <w:spacing w:after="222" w:line="271" w:lineRule="auto"/>
        <w:ind w:right="1"/>
        <w:jc w:val="both"/>
        <w:rPr>
          <w:rFonts w:ascii="Verdana" w:hAnsi="Verdana"/>
          <w:i/>
          <w:sz w:val="16"/>
          <w:szCs w:val="16"/>
          <w:lang w:val="es-ES_tradnl"/>
        </w:rPr>
      </w:pPr>
      <w:r w:rsidRPr="008A4542">
        <w:rPr>
          <w:rFonts w:ascii="Verdana" w:hAnsi="Verdana"/>
          <w:i/>
          <w:sz w:val="16"/>
          <w:szCs w:val="16"/>
          <w:lang w:val="es-ES_tradnl"/>
        </w:rPr>
        <w:t xml:space="preserve">CASE Construction Equipment vende y mantiene una línea completa de maquinaria de construcción en todo el mundo, que incluye el n.º 1 en retrocargadoras, excavadoras, motoniveladoras, cargadoras de neumáticos, rodillos vibradores de compactación, dozers de cadenas, minicargadoras, cargadoras compactas de cadenas y carretillas elevadoras todoterreno. A través de los concesionarios CASE, los clientes tienen acceso a un auténtico socio profesional con equipo y servicio postventa de categoría internacional, garantías líderes del sector y financiación flexible. Encontrará más información en </w:t>
      </w:r>
      <w:hyperlink r:id="rId8" w:history="1">
        <w:r w:rsidRPr="008A4542">
          <w:rPr>
            <w:rStyle w:val="Collegamentoipertestuale"/>
            <w:rFonts w:ascii="Verdana" w:hAnsi="Verdana"/>
            <w:i/>
            <w:color w:val="0000FF"/>
            <w:sz w:val="16"/>
            <w:szCs w:val="16"/>
            <w:lang w:val="es-ES_tradnl"/>
          </w:rPr>
          <w:t>www.CASEce.com</w:t>
        </w:r>
      </w:hyperlink>
      <w:r w:rsidRPr="008A4542">
        <w:rPr>
          <w:rFonts w:ascii="Verdana" w:hAnsi="Verdana"/>
          <w:i/>
          <w:sz w:val="16"/>
          <w:szCs w:val="16"/>
          <w:lang w:val="es-ES_tradnl"/>
        </w:rPr>
        <w:t>.</w:t>
      </w:r>
    </w:p>
    <w:p w14:paraId="76DF1B5C" w14:textId="379B4407" w:rsidR="00933CEA" w:rsidRPr="008A4542" w:rsidRDefault="00933CEA" w:rsidP="00613B7D">
      <w:pPr>
        <w:spacing w:after="222" w:line="271" w:lineRule="auto"/>
        <w:ind w:right="1"/>
        <w:jc w:val="both"/>
        <w:rPr>
          <w:rFonts w:ascii="Verdana" w:hAnsi="Verdana"/>
          <w:sz w:val="16"/>
          <w:szCs w:val="16"/>
          <w:lang w:val="es-ES_tradnl"/>
        </w:rPr>
      </w:pPr>
      <w:r w:rsidRPr="00933CEA">
        <w:rPr>
          <w:rFonts w:ascii="Verdana" w:hAnsi="Verdana"/>
          <w:sz w:val="16"/>
          <w:szCs w:val="16"/>
          <w:lang w:val="es-ES_tradnl"/>
        </w:rPr>
        <w:t>Durante más de 125 años, New Holland ha apoyado a los agricultores con la tecnología, las soluciones y los servicios que necesitan para una agricultura productiva. Se ha distinguido por impulsar la innovación, dando respuesta a las necesidades de los clientes con una amplia gama de equipos agrícolas y de construcción ligera. Con máquinas de producción demostrada, que utilizan la última tecnología de combustibles alternativos para impulsar la revolución sostenible en la agricultura, somos Clean Energy Leader (Líder de Energía Limpia) del sector. Nuestra experiencia e innovaciones están respaldadas por servicios conectados de agricultura de precisión y apoyados por una red de concesionarios especializada y global, con una fuerte presencia territorial. A tu lado, cada campaña.</w:t>
      </w:r>
    </w:p>
    <w:p w14:paraId="7B1FCF3D" w14:textId="6246F492" w:rsidR="007312FE" w:rsidRPr="008A4542" w:rsidRDefault="007312FE" w:rsidP="00613B7D">
      <w:pPr>
        <w:spacing w:after="497" w:line="271" w:lineRule="auto"/>
        <w:jc w:val="both"/>
        <w:rPr>
          <w:rFonts w:ascii="Verdana" w:hAnsi="Verdana"/>
          <w:sz w:val="16"/>
          <w:szCs w:val="16"/>
          <w:lang w:val="es-ES_tradnl"/>
        </w:rPr>
      </w:pPr>
      <w:r w:rsidRPr="008A4542">
        <w:rPr>
          <w:rFonts w:ascii="Verdana" w:hAnsi="Verdana"/>
          <w:i/>
          <w:sz w:val="16"/>
          <w:szCs w:val="16"/>
          <w:lang w:val="es-ES_tradnl"/>
        </w:rPr>
        <w:t xml:space="preserve">CASE Construction Equipment </w:t>
      </w:r>
      <w:r w:rsidR="002103D5">
        <w:rPr>
          <w:rFonts w:ascii="Verdana" w:hAnsi="Verdana"/>
          <w:i/>
          <w:sz w:val="16"/>
          <w:szCs w:val="16"/>
          <w:lang w:val="es-ES_tradnl"/>
        </w:rPr>
        <w:t>y New Holland so</w:t>
      </w:r>
      <w:r w:rsidR="008E7483">
        <w:rPr>
          <w:rFonts w:ascii="Verdana" w:hAnsi="Verdana"/>
          <w:i/>
          <w:sz w:val="16"/>
          <w:szCs w:val="16"/>
          <w:lang w:val="es-ES_tradnl"/>
        </w:rPr>
        <w:t>n</w:t>
      </w:r>
      <w:r w:rsidR="002103D5">
        <w:rPr>
          <w:rFonts w:ascii="Verdana" w:hAnsi="Verdana"/>
          <w:i/>
          <w:sz w:val="16"/>
          <w:szCs w:val="16"/>
          <w:lang w:val="es-ES_tradnl"/>
        </w:rPr>
        <w:t xml:space="preserve"> </w:t>
      </w:r>
      <w:r w:rsidRPr="008A4542">
        <w:rPr>
          <w:rFonts w:ascii="Verdana" w:hAnsi="Verdana"/>
          <w:i/>
          <w:sz w:val="16"/>
          <w:szCs w:val="16"/>
          <w:lang w:val="es-ES_tradnl"/>
        </w:rPr>
        <w:t>marca</w:t>
      </w:r>
      <w:r w:rsidR="002103D5">
        <w:rPr>
          <w:rFonts w:ascii="Verdana" w:hAnsi="Verdana"/>
          <w:i/>
          <w:sz w:val="16"/>
          <w:szCs w:val="16"/>
          <w:lang w:val="es-ES_tradnl"/>
        </w:rPr>
        <w:t>s</w:t>
      </w:r>
      <w:r w:rsidRPr="008A4542">
        <w:rPr>
          <w:rFonts w:ascii="Verdana" w:hAnsi="Verdana"/>
          <w:i/>
          <w:sz w:val="16"/>
          <w:szCs w:val="16"/>
          <w:lang w:val="es-ES_tradnl"/>
        </w:rPr>
        <w:t xml:space="preserve"> de CNH Industrial N.V. (NYSE: CNH), una empresa de equipos, tecnología y servicios de categoría mundial. Encontrará más información sobre CNH en </w:t>
      </w:r>
      <w:hyperlink r:id="rId9" w:history="1">
        <w:r w:rsidRPr="008A4542">
          <w:rPr>
            <w:rStyle w:val="Collegamentoipertestuale"/>
            <w:rFonts w:ascii="Verdana" w:hAnsi="Verdana"/>
            <w:i/>
            <w:color w:val="0000FF"/>
            <w:sz w:val="16"/>
            <w:szCs w:val="16"/>
            <w:lang w:val="es-ES_tradnl"/>
          </w:rPr>
          <w:t>www.cnh.com</w:t>
        </w:r>
      </w:hyperlink>
    </w:p>
    <w:p w14:paraId="3AD23D98" w14:textId="77777777" w:rsidR="003E3E4B" w:rsidRPr="008A4542" w:rsidRDefault="003E3E4B" w:rsidP="00613B7D">
      <w:pPr>
        <w:spacing w:line="260" w:lineRule="exact"/>
        <w:jc w:val="both"/>
        <w:rPr>
          <w:rFonts w:ascii="Verdana" w:eastAsia="Times New Roman" w:hAnsi="Verdana" w:cs="Open Sans"/>
          <w:sz w:val="19"/>
          <w:szCs w:val="19"/>
          <w:lang w:val="es-ES_tradnl" w:eastAsia="it-IT"/>
        </w:rPr>
      </w:pPr>
    </w:p>
    <w:p w14:paraId="289FE308" w14:textId="77777777" w:rsidR="003E3E4B" w:rsidRPr="008A4542" w:rsidRDefault="003E3E4B" w:rsidP="00613B7D">
      <w:pPr>
        <w:spacing w:line="260" w:lineRule="exact"/>
        <w:jc w:val="both"/>
        <w:rPr>
          <w:rFonts w:ascii="Verdana" w:eastAsia="Times New Roman" w:hAnsi="Verdana" w:cs="Open Sans"/>
          <w:sz w:val="19"/>
          <w:szCs w:val="19"/>
          <w:lang w:val="es-ES_tradnl" w:eastAsia="it-IT"/>
        </w:rPr>
      </w:pPr>
    </w:p>
    <w:p w14:paraId="4D945CF4" w14:textId="77777777" w:rsidR="003E3E4B" w:rsidRPr="008A4542" w:rsidRDefault="003E3E4B" w:rsidP="00613B7D">
      <w:pPr>
        <w:spacing w:line="260" w:lineRule="exact"/>
        <w:jc w:val="both"/>
        <w:rPr>
          <w:rFonts w:ascii="Verdana" w:eastAsia="Times New Roman" w:hAnsi="Verdana" w:cs="Open Sans"/>
          <w:sz w:val="19"/>
          <w:szCs w:val="19"/>
          <w:lang w:val="es-ES_tradnl" w:eastAsia="it-IT"/>
        </w:rPr>
      </w:pPr>
    </w:p>
    <w:p w14:paraId="2299B3E4" w14:textId="5F68F4F7" w:rsidR="008B663F" w:rsidRPr="008A4542" w:rsidRDefault="008B663F" w:rsidP="00613B7D">
      <w:pPr>
        <w:spacing w:line="260" w:lineRule="exact"/>
        <w:jc w:val="both"/>
        <w:rPr>
          <w:rFonts w:ascii="Verdana" w:eastAsia="Times New Roman" w:hAnsi="Verdana" w:cs="Open Sans"/>
          <w:sz w:val="19"/>
          <w:szCs w:val="19"/>
          <w:lang w:val="es-ES_tradnl" w:eastAsia="it-IT"/>
        </w:rPr>
      </w:pPr>
      <w:r w:rsidRPr="008A4542">
        <w:rPr>
          <w:rFonts w:ascii="Verdana" w:eastAsia="Times New Roman" w:hAnsi="Verdana" w:cs="Open Sans"/>
          <w:sz w:val="19"/>
          <w:szCs w:val="19"/>
          <w:lang w:val="es-ES_tradnl" w:eastAsia="it-IT"/>
        </w:rPr>
        <w:t>Para más información, contacte con:</w:t>
      </w:r>
    </w:p>
    <w:p w14:paraId="60ADFA82" w14:textId="7637C628" w:rsidR="00560725" w:rsidRPr="008A4542" w:rsidRDefault="00BA2B61" w:rsidP="00613B7D">
      <w:pPr>
        <w:spacing w:line="260" w:lineRule="exact"/>
        <w:jc w:val="both"/>
        <w:rPr>
          <w:rFonts w:ascii="Verdana" w:eastAsia="Times New Roman" w:hAnsi="Verdana" w:cs="Open Sans"/>
          <w:sz w:val="19"/>
          <w:szCs w:val="19"/>
          <w:lang w:val="es-ES_tradnl" w:eastAsia="it-IT"/>
        </w:rPr>
      </w:pPr>
      <w:r w:rsidRPr="008A4542">
        <w:rPr>
          <w:rFonts w:ascii="Verdana" w:eastAsia="Times New Roman" w:hAnsi="Verdana" w:cs="Open Sans"/>
          <w:sz w:val="19"/>
          <w:szCs w:val="19"/>
          <w:lang w:val="es-ES_tradnl" w:eastAsia="it-IT"/>
        </w:rPr>
        <w:t>Contacto de prensa:</w:t>
      </w:r>
    </w:p>
    <w:p w14:paraId="22035DF2" w14:textId="77777777" w:rsidR="00BA2B61" w:rsidRPr="008A4542" w:rsidRDefault="00BA2B61" w:rsidP="00613B7D">
      <w:pPr>
        <w:spacing w:line="260" w:lineRule="exact"/>
        <w:jc w:val="both"/>
        <w:rPr>
          <w:rFonts w:ascii="Verdana" w:eastAsia="Times New Roman" w:hAnsi="Verdana" w:cs="Open Sans"/>
          <w:sz w:val="19"/>
          <w:szCs w:val="19"/>
          <w:lang w:val="es-ES_tradnl" w:eastAsia="it-IT"/>
        </w:rPr>
      </w:pPr>
    </w:p>
    <w:p w14:paraId="0BFCB54F" w14:textId="73A80E79" w:rsidR="002A7397" w:rsidRPr="008A4542" w:rsidRDefault="003C29AC" w:rsidP="00613B7D">
      <w:pPr>
        <w:tabs>
          <w:tab w:val="center" w:pos="4605"/>
        </w:tabs>
        <w:spacing w:line="259" w:lineRule="auto"/>
        <w:jc w:val="both"/>
        <w:rPr>
          <w:rFonts w:ascii="Verdana" w:hAnsi="Verdana"/>
          <w:sz w:val="19"/>
          <w:szCs w:val="19"/>
          <w:lang w:val="es-ES_tradnl"/>
        </w:rPr>
      </w:pPr>
      <w:r w:rsidRPr="008A4542">
        <w:rPr>
          <w:rFonts w:ascii="Verdana" w:hAnsi="Verdana"/>
          <w:sz w:val="19"/>
          <w:szCs w:val="19"/>
          <w:lang w:val="es-ES_tradnl"/>
        </w:rPr>
        <w:t>Elisa Valero</w:t>
      </w:r>
    </w:p>
    <w:p w14:paraId="20774492" w14:textId="77777777" w:rsidR="002A7397" w:rsidRPr="008A4542" w:rsidRDefault="002A7397" w:rsidP="00613B7D">
      <w:pPr>
        <w:tabs>
          <w:tab w:val="center" w:pos="4605"/>
        </w:tabs>
        <w:spacing w:line="259" w:lineRule="auto"/>
        <w:jc w:val="both"/>
        <w:rPr>
          <w:rFonts w:ascii="Verdana" w:hAnsi="Verdana"/>
          <w:sz w:val="19"/>
          <w:szCs w:val="19"/>
          <w:lang w:val="es-ES_tradnl"/>
        </w:rPr>
      </w:pPr>
      <w:r w:rsidRPr="008A4542">
        <w:rPr>
          <w:rFonts w:ascii="Verdana" w:hAnsi="Verdana"/>
          <w:sz w:val="19"/>
          <w:szCs w:val="19"/>
          <w:lang w:val="es-ES_tradnl"/>
        </w:rPr>
        <w:t>CASE</w:t>
      </w:r>
    </w:p>
    <w:p w14:paraId="6F434502" w14:textId="77777777" w:rsidR="003C29AC" w:rsidRPr="008A4542" w:rsidRDefault="003C29AC" w:rsidP="00613B7D">
      <w:pPr>
        <w:tabs>
          <w:tab w:val="center" w:pos="4605"/>
        </w:tabs>
        <w:spacing w:line="259" w:lineRule="auto"/>
        <w:jc w:val="both"/>
        <w:rPr>
          <w:rFonts w:ascii="Verdana" w:hAnsi="Verdana"/>
          <w:sz w:val="19"/>
          <w:szCs w:val="19"/>
          <w:lang w:val="es-ES_tradnl"/>
        </w:rPr>
      </w:pPr>
      <w:r w:rsidRPr="008A4542">
        <w:rPr>
          <w:rFonts w:ascii="Verdana" w:hAnsi="Verdana"/>
          <w:sz w:val="19"/>
          <w:szCs w:val="19"/>
          <w:lang w:val="es-ES_tradnl"/>
        </w:rPr>
        <w:t>Teléfono: +34 639652217</w:t>
      </w:r>
    </w:p>
    <w:p w14:paraId="7C7DA698" w14:textId="7090E430" w:rsidR="00A75854" w:rsidRDefault="00B90D2B" w:rsidP="00613B7D">
      <w:pPr>
        <w:tabs>
          <w:tab w:val="center" w:pos="4605"/>
        </w:tabs>
        <w:spacing w:line="259" w:lineRule="auto"/>
        <w:jc w:val="both"/>
        <w:rPr>
          <w:rFonts w:ascii="Verdana" w:hAnsi="Verdana"/>
          <w:sz w:val="19"/>
          <w:szCs w:val="19"/>
          <w:lang w:val="es-ES_tradnl"/>
        </w:rPr>
      </w:pPr>
      <w:r w:rsidRPr="008A4542">
        <w:rPr>
          <w:rFonts w:ascii="Verdana" w:hAnsi="Verdana"/>
          <w:sz w:val="19"/>
          <w:szCs w:val="19"/>
          <w:lang w:val="es-ES_tradnl"/>
        </w:rPr>
        <w:t xml:space="preserve">Mail: </w:t>
      </w:r>
      <w:hyperlink r:id="rId10" w:history="1">
        <w:r w:rsidR="00A75854" w:rsidRPr="00A75854">
          <w:rPr>
            <w:rStyle w:val="Collegamentoipertestuale"/>
            <w:rFonts w:ascii="Verdana" w:hAnsi="Verdana"/>
            <w:color w:val="000000" w:themeColor="text1"/>
            <w:sz w:val="19"/>
            <w:szCs w:val="19"/>
            <w:lang w:val="es-ES_tradnl"/>
          </w:rPr>
          <w:t>Elisa.valero@cnh.com</w:t>
        </w:r>
      </w:hyperlink>
    </w:p>
    <w:p w14:paraId="5AC8DD90" w14:textId="36447D0A" w:rsidR="008A7383" w:rsidRPr="008A4542" w:rsidRDefault="00B90D2B" w:rsidP="00613B7D">
      <w:pPr>
        <w:tabs>
          <w:tab w:val="center" w:pos="4605"/>
        </w:tabs>
        <w:spacing w:line="259" w:lineRule="auto"/>
        <w:jc w:val="both"/>
        <w:rPr>
          <w:rFonts w:ascii="Verdana" w:hAnsi="Verdana"/>
          <w:sz w:val="19"/>
          <w:szCs w:val="19"/>
          <w:lang w:val="es-ES_tradnl"/>
        </w:rPr>
      </w:pPr>
      <w:r w:rsidRPr="008A4542">
        <w:rPr>
          <w:rFonts w:ascii="Gill Sans MT" w:eastAsia="Gill Sans MT" w:hAnsi="Gill Sans MT" w:cs="Gill Sans MT"/>
          <w:sz w:val="18"/>
          <w:lang w:val="es-ES_tradnl"/>
        </w:rPr>
        <w:tab/>
      </w:r>
      <w:r w:rsidR="0096555A" w:rsidRPr="008A4542">
        <w:rPr>
          <w:rFonts w:ascii="Verdana" w:hAnsi="Verdana"/>
          <w:sz w:val="19"/>
          <w:szCs w:val="19"/>
          <w:lang w:val="es-ES_tradnl"/>
        </w:rPr>
        <w:tab/>
      </w:r>
    </w:p>
    <w:p w14:paraId="4492064B" w14:textId="77777777" w:rsidR="00A75854" w:rsidRPr="0026113B" w:rsidRDefault="00A75854" w:rsidP="00A75854">
      <w:pPr>
        <w:tabs>
          <w:tab w:val="center" w:pos="4605"/>
        </w:tabs>
        <w:spacing w:line="259" w:lineRule="auto"/>
        <w:rPr>
          <w:rFonts w:ascii="Verdana" w:hAnsi="Verdana"/>
          <w:sz w:val="19"/>
          <w:szCs w:val="19"/>
          <w:lang w:val="fr-FR"/>
        </w:rPr>
      </w:pPr>
      <w:r w:rsidRPr="0026113B">
        <w:rPr>
          <w:rFonts w:ascii="Verdana" w:hAnsi="Verdana"/>
          <w:sz w:val="19"/>
          <w:szCs w:val="19"/>
          <w:lang w:val="fr-FR"/>
        </w:rPr>
        <w:t>Alice Brignani</w:t>
      </w:r>
    </w:p>
    <w:p w14:paraId="31085199" w14:textId="77777777" w:rsidR="00A75854" w:rsidRPr="0026113B" w:rsidRDefault="00A75854" w:rsidP="00A75854">
      <w:pPr>
        <w:tabs>
          <w:tab w:val="center" w:pos="4605"/>
        </w:tabs>
        <w:spacing w:line="259" w:lineRule="auto"/>
        <w:rPr>
          <w:rFonts w:ascii="Verdana" w:hAnsi="Verdana"/>
          <w:sz w:val="19"/>
          <w:szCs w:val="19"/>
          <w:lang w:val="fr-FR"/>
        </w:rPr>
      </w:pPr>
      <w:r w:rsidRPr="0026113B">
        <w:rPr>
          <w:rFonts w:ascii="Verdana" w:hAnsi="Verdana"/>
          <w:sz w:val="19"/>
          <w:szCs w:val="19"/>
          <w:lang w:val="fr-FR"/>
        </w:rPr>
        <w:t xml:space="preserve">New Holland </w:t>
      </w:r>
    </w:p>
    <w:p w14:paraId="272F3912" w14:textId="77777777" w:rsidR="00A75854" w:rsidRPr="001D00B9" w:rsidRDefault="00A75854" w:rsidP="00A75854">
      <w:pPr>
        <w:tabs>
          <w:tab w:val="center" w:pos="4605"/>
        </w:tabs>
        <w:spacing w:line="259" w:lineRule="auto"/>
        <w:rPr>
          <w:rFonts w:ascii="Verdana" w:hAnsi="Verdana"/>
          <w:sz w:val="19"/>
          <w:szCs w:val="19"/>
        </w:rPr>
      </w:pPr>
      <w:r w:rsidRPr="001D00B9">
        <w:rPr>
          <w:rFonts w:ascii="Verdana" w:hAnsi="Verdana"/>
          <w:sz w:val="19"/>
          <w:szCs w:val="19"/>
        </w:rPr>
        <w:t>Telefono: +39 347 2126801</w:t>
      </w:r>
    </w:p>
    <w:p w14:paraId="1D069695" w14:textId="0B1CE226" w:rsidR="00C21719" w:rsidRPr="001D00B9" w:rsidRDefault="00A75854" w:rsidP="00A75854">
      <w:pPr>
        <w:tabs>
          <w:tab w:val="center" w:pos="4605"/>
        </w:tabs>
        <w:spacing w:line="259" w:lineRule="auto"/>
        <w:rPr>
          <w:rFonts w:ascii="Verdana" w:hAnsi="Verdana"/>
          <w:sz w:val="19"/>
          <w:szCs w:val="19"/>
        </w:rPr>
      </w:pPr>
      <w:r w:rsidRPr="001D00B9">
        <w:rPr>
          <w:rFonts w:ascii="Verdana" w:hAnsi="Verdana"/>
          <w:sz w:val="19"/>
          <w:szCs w:val="19"/>
        </w:rPr>
        <w:t>Mail: alice.brignani@newholland.com</w:t>
      </w:r>
    </w:p>
    <w:p w14:paraId="3E3B35AA" w14:textId="77777777" w:rsidR="00C21719" w:rsidRPr="008A4542" w:rsidRDefault="00C21719" w:rsidP="00613B7D">
      <w:pPr>
        <w:tabs>
          <w:tab w:val="center" w:pos="4605"/>
        </w:tabs>
        <w:spacing w:line="259" w:lineRule="auto"/>
        <w:jc w:val="both"/>
        <w:rPr>
          <w:rFonts w:ascii="Verdana" w:hAnsi="Verdana"/>
          <w:sz w:val="19"/>
          <w:szCs w:val="19"/>
          <w:lang w:val="es-ES_tradnl"/>
        </w:rPr>
      </w:pPr>
    </w:p>
    <w:p w14:paraId="5F46E10F" w14:textId="77777777" w:rsidR="0089737C" w:rsidRPr="008A4542" w:rsidRDefault="0089737C" w:rsidP="00613B7D">
      <w:pPr>
        <w:tabs>
          <w:tab w:val="center" w:pos="4605"/>
        </w:tabs>
        <w:spacing w:line="259" w:lineRule="auto"/>
        <w:jc w:val="both"/>
        <w:rPr>
          <w:rFonts w:ascii="Verdana" w:hAnsi="Verdana"/>
          <w:sz w:val="19"/>
          <w:szCs w:val="19"/>
          <w:lang w:val="es-ES_tradnl"/>
        </w:rPr>
      </w:pPr>
      <w:r w:rsidRPr="008A4542">
        <w:rPr>
          <w:rFonts w:ascii="Verdana" w:hAnsi="Verdana"/>
          <w:sz w:val="19"/>
          <w:szCs w:val="19"/>
          <w:lang w:val="es-ES_tradnl"/>
        </w:rPr>
        <w:t>Maria de Pablos</w:t>
      </w:r>
    </w:p>
    <w:p w14:paraId="28CCC025" w14:textId="77777777" w:rsidR="0089737C" w:rsidRPr="008A4542" w:rsidRDefault="0089737C" w:rsidP="00613B7D">
      <w:pPr>
        <w:tabs>
          <w:tab w:val="center" w:pos="4605"/>
        </w:tabs>
        <w:spacing w:line="259" w:lineRule="auto"/>
        <w:jc w:val="both"/>
        <w:rPr>
          <w:rFonts w:ascii="Verdana" w:hAnsi="Verdana"/>
          <w:sz w:val="19"/>
          <w:szCs w:val="19"/>
          <w:lang w:val="es-ES_tradnl"/>
        </w:rPr>
      </w:pPr>
      <w:r w:rsidRPr="008A4542">
        <w:rPr>
          <w:rFonts w:ascii="Verdana" w:hAnsi="Verdana"/>
          <w:sz w:val="19"/>
          <w:szCs w:val="19"/>
          <w:lang w:val="es-ES_tradnl"/>
        </w:rPr>
        <w:t xml:space="preserve">Mepax </w:t>
      </w:r>
    </w:p>
    <w:p w14:paraId="5265DF70" w14:textId="1FC61C0E" w:rsidR="0089737C" w:rsidRPr="008A4542" w:rsidRDefault="0089737C" w:rsidP="00613B7D">
      <w:pPr>
        <w:tabs>
          <w:tab w:val="center" w:pos="4605"/>
        </w:tabs>
        <w:spacing w:line="259" w:lineRule="auto"/>
        <w:jc w:val="both"/>
        <w:rPr>
          <w:rFonts w:ascii="Verdana" w:hAnsi="Verdana"/>
          <w:sz w:val="19"/>
          <w:szCs w:val="19"/>
          <w:lang w:val="es-ES_tradnl"/>
        </w:rPr>
      </w:pPr>
      <w:r w:rsidRPr="008A4542">
        <w:rPr>
          <w:rFonts w:ascii="Verdana" w:hAnsi="Verdana"/>
          <w:sz w:val="19"/>
          <w:szCs w:val="19"/>
          <w:lang w:val="es-ES_tradnl"/>
        </w:rPr>
        <w:t xml:space="preserve">Teléfono: </w:t>
      </w:r>
      <w:r w:rsidR="007246D5" w:rsidRPr="008A4542">
        <w:rPr>
          <w:rFonts w:ascii="Verdana" w:hAnsi="Verdana"/>
          <w:sz w:val="19"/>
          <w:szCs w:val="19"/>
          <w:lang w:val="es-ES_tradnl"/>
        </w:rPr>
        <w:t>+34 619027778</w:t>
      </w:r>
    </w:p>
    <w:p w14:paraId="257A0BAD" w14:textId="1895D685" w:rsidR="000E5918" w:rsidRPr="008A4542" w:rsidRDefault="00AD2637" w:rsidP="00613B7D">
      <w:pPr>
        <w:tabs>
          <w:tab w:val="center" w:pos="4605"/>
        </w:tabs>
        <w:spacing w:line="259" w:lineRule="auto"/>
        <w:jc w:val="both"/>
        <w:rPr>
          <w:rFonts w:ascii="Verdana" w:hAnsi="Verdana"/>
          <w:sz w:val="19"/>
          <w:szCs w:val="19"/>
          <w:lang w:val="es-ES_tradnl"/>
        </w:rPr>
      </w:pPr>
      <w:r w:rsidRPr="008A4542">
        <w:rPr>
          <w:rFonts w:ascii="Verdana" w:hAnsi="Verdana"/>
          <w:sz w:val="19"/>
          <w:szCs w:val="19"/>
          <w:lang w:val="es-ES_tradnl"/>
        </w:rPr>
        <w:t xml:space="preserve">Mail: </w:t>
      </w:r>
      <w:r w:rsidR="003E3E4B" w:rsidRPr="008A4542">
        <w:rPr>
          <w:rFonts w:ascii="Verdana" w:hAnsi="Verdana"/>
          <w:sz w:val="19"/>
          <w:szCs w:val="19"/>
          <w:lang w:val="es-ES_tradnl"/>
        </w:rPr>
        <w:t>m.depablos@mepax.com</w:t>
      </w:r>
    </w:p>
    <w:sectPr w:rsidR="000E5918" w:rsidRPr="008A4542" w:rsidSect="009E3FC3">
      <w:headerReference w:type="even" r:id="rId11"/>
      <w:headerReference w:type="default" r:id="rId12"/>
      <w:footerReference w:type="default" r:id="rId13"/>
      <w:headerReference w:type="first" r:id="rId14"/>
      <w:footerReference w:type="first" r:id="rId15"/>
      <w:pgSz w:w="11900" w:h="16840"/>
      <w:pgMar w:top="2835" w:right="680" w:bottom="2835" w:left="2835" w:header="709"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FE72C3" w14:textId="77777777" w:rsidR="00FC1845" w:rsidRDefault="00FC1845" w:rsidP="00C90389">
      <w:r>
        <w:separator/>
      </w:r>
    </w:p>
  </w:endnote>
  <w:endnote w:type="continuationSeparator" w:id="0">
    <w:p w14:paraId="2400EF06" w14:textId="77777777" w:rsidR="00FC1845" w:rsidRDefault="00FC1845" w:rsidP="00C903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2EBEE984-A93E-4A7C-B028-2D7AC88F0958}"/>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embedRegular r:id="rId2" w:fontKey="{297209C6-55A9-408E-B15C-4F54EA583070}"/>
    <w:embedBold r:id="rId3" w:fontKey="{BD60C002-ABA0-4FEA-9F4C-BBE77A71E68E}"/>
    <w:embedItalic r:id="rId4" w:fontKey="{3247E342-818D-4C1C-A168-C8C0DAD79558}"/>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D83C0" w14:textId="77777777" w:rsidR="002B60F1" w:rsidRDefault="00AD3B81">
    <w:pPr>
      <w:pStyle w:val="Pidipagina"/>
    </w:pPr>
    <w:r>
      <w:rPr>
        <w:noProof/>
      </w:rPr>
      <mc:AlternateContent>
        <mc:Choice Requires="wps">
          <w:drawing>
            <wp:anchor distT="0" distB="0" distL="114300" distR="114300" simplePos="0" relativeHeight="251663360" behindDoc="0" locked="0" layoutInCell="1" allowOverlap="1" wp14:anchorId="20DFB8E6" wp14:editId="41C522E0">
              <wp:simplePos x="0" y="0"/>
              <wp:positionH relativeFrom="column">
                <wp:posOffset>-1536700</wp:posOffset>
              </wp:positionH>
              <wp:positionV relativeFrom="paragraph">
                <wp:posOffset>-434975</wp:posOffset>
              </wp:positionV>
              <wp:extent cx="1747520" cy="934720"/>
              <wp:effectExtent l="0" t="0" r="0" b="0"/>
              <wp:wrapSquare wrapText="bothSides"/>
              <wp:docPr id="6" name="Casella di testo 6"/>
              <wp:cNvGraphicFramePr/>
              <a:graphic xmlns:a="http://schemas.openxmlformats.org/drawingml/2006/main">
                <a:graphicData uri="http://schemas.microsoft.com/office/word/2010/wordprocessingShape">
                  <wps:wsp>
                    <wps:cNvSpPr txBox="1"/>
                    <wps:spPr>
                      <a:xfrm>
                        <a:off x="0" y="0"/>
                        <a:ext cx="1747520" cy="934720"/>
                      </a:xfrm>
                      <a:prstGeom prst="rect">
                        <a:avLst/>
                      </a:prstGeom>
                      <a:noFill/>
                      <a:ln w="6350">
                        <a:noFill/>
                      </a:ln>
                    </wps:spPr>
                    <wps:txbx>
                      <w:txbxContent>
                        <w:p w14:paraId="2A9D1699" w14:textId="77777777" w:rsidR="002B60F1" w:rsidRPr="002B60F1" w:rsidRDefault="00E17021" w:rsidP="007F1CD8">
                          <w:pPr>
                            <w:pStyle w:val="Pidipagina"/>
                            <w:rPr>
                              <w:color w:val="FFFFFF" w:themeColor="background1"/>
                              <w14:textFill>
                                <w14:noFill/>
                              </w14:textFill>
                            </w:rPr>
                          </w:pPr>
                          <w:r>
                            <w:rPr>
                              <w:noProof/>
                              <w:color w:val="FFFFFF" w:themeColor="background1"/>
                            </w:rPr>
                            <w:drawing>
                              <wp:inline distT="0" distB="0" distL="0" distR="0" wp14:anchorId="0AF2EB76" wp14:editId="243FB55B">
                                <wp:extent cx="1148400" cy="492773"/>
                                <wp:effectExtent l="0" t="0" r="0" b="0"/>
                                <wp:docPr id="13" name="Picture 13"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277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DFB8E6" id="_x0000_t202" coordsize="21600,21600" o:spt="202" path="m,l,21600r21600,l21600,xe">
              <v:stroke joinstyle="miter"/>
              <v:path gradientshapeok="t" o:connecttype="rect"/>
            </v:shapetype>
            <v:shape id="Casella di testo 6" o:spid="_x0000_s1029" type="#_x0000_t202" style="position:absolute;margin-left:-121pt;margin-top:-34.25pt;width:137.6pt;height:7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" filled="f" stroked="f" strokeweight=".5pt">
              <v:textbox>
                <w:txbxContent>
                  <w:p w14:paraId="2A9D1699" w14:textId="77777777" w:rsidR="002B60F1" w:rsidRPr="002B60F1" w:rsidRDefault="00E17021" w:rsidP="007F1CD8">
                    <w:pPr>
                      <w:pStyle w:val="Pidipagina"/>
                      <w:rPr>
                        <w:color w:val="FFFFFF" w:themeColor="background1"/>
                        <w14:textFill>
                          <w14:noFill/>
                        </w14:textFill>
                      </w:rPr>
                    </w:pPr>
                    <w:r>
                      <w:rPr>
                        <w:noProof/>
                        <w:color w:val="FFFFFF" w:themeColor="background1"/>
                      </w:rPr>
                      <w:drawing>
                        <wp:inline distT="0" distB="0" distL="0" distR="0" wp14:anchorId="0AF2EB76" wp14:editId="243FB55B">
                          <wp:extent cx="1148400" cy="492773"/>
                          <wp:effectExtent l="0" t="0" r="0" b="0"/>
                          <wp:docPr id="13" name="Picture 13"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2773"/>
                                  </a:xfrm>
                                  <a:prstGeom prst="rect">
                                    <a:avLst/>
                                  </a:prstGeom>
                                </pic:spPr>
                              </pic:pic>
                            </a:graphicData>
                          </a:graphic>
                        </wp:inline>
                      </w:drawing>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A43BC" w14:textId="149FDB95" w:rsidR="009E0A0C" w:rsidRDefault="0062647B">
    <w:pPr>
      <w:pStyle w:val="Pidipagina"/>
    </w:pPr>
    <w:r w:rsidRPr="004D2934">
      <w:rPr>
        <w:noProof/>
      </w:rPr>
      <mc:AlternateContent>
        <mc:Choice Requires="wps">
          <w:drawing>
            <wp:anchor distT="0" distB="0" distL="114300" distR="114300" simplePos="0" relativeHeight="251671552" behindDoc="0" locked="0" layoutInCell="1" allowOverlap="1" wp14:anchorId="7C5EE593" wp14:editId="5F9A2E90">
              <wp:simplePos x="0" y="0"/>
              <wp:positionH relativeFrom="column">
                <wp:posOffset>-1530985</wp:posOffset>
              </wp:positionH>
              <wp:positionV relativeFrom="paragraph">
                <wp:posOffset>-443865</wp:posOffset>
              </wp:positionV>
              <wp:extent cx="1747520" cy="934720"/>
              <wp:effectExtent l="0" t="0" r="0" b="0"/>
              <wp:wrapSquare wrapText="bothSides"/>
              <wp:docPr id="21" name="Casella di testo 21"/>
              <wp:cNvGraphicFramePr/>
              <a:graphic xmlns:a="http://schemas.openxmlformats.org/drawingml/2006/main">
                <a:graphicData uri="http://schemas.microsoft.com/office/word/2010/wordprocessingShape">
                  <wps:wsp>
                    <wps:cNvSpPr txBox="1"/>
                    <wps:spPr>
                      <a:xfrm>
                        <a:off x="0" y="0"/>
                        <a:ext cx="1747520" cy="934720"/>
                      </a:xfrm>
                      <a:prstGeom prst="rect">
                        <a:avLst/>
                      </a:prstGeom>
                      <a:noFill/>
                      <a:ln w="6350">
                        <a:noFill/>
                      </a:ln>
                    </wps:spPr>
                    <wps:txbx>
                      <w:txbxContent>
                        <w:p w14:paraId="1E4F997F" w14:textId="77777777" w:rsidR="004D2934" w:rsidRPr="002B60F1" w:rsidRDefault="00E17021" w:rsidP="004D2934">
                          <w:pPr>
                            <w:pStyle w:val="Pidipagina"/>
                            <w:rPr>
                              <w:color w:val="FFFFFF" w:themeColor="background1"/>
                              <w14:textFill>
                                <w14:noFill/>
                              </w14:textFill>
                            </w:rPr>
                          </w:pPr>
                          <w:r>
                            <w:rPr>
                              <w:noProof/>
                              <w:color w:val="FFFFFF" w:themeColor="background1"/>
                            </w:rPr>
                            <w:drawing>
                              <wp:inline distT="0" distB="0" distL="0" distR="0" wp14:anchorId="464EA1E0" wp14:editId="3FDE8F22">
                                <wp:extent cx="1148400" cy="493200"/>
                                <wp:effectExtent l="0" t="0" r="0" b="0"/>
                                <wp:docPr id="15" name="Picture 15"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3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5EE593" id="_x0000_t202" coordsize="21600,21600" o:spt="202" path="m,l,21600r21600,l21600,xe">
              <v:stroke joinstyle="miter"/>
              <v:path gradientshapeok="t" o:connecttype="rect"/>
            </v:shapetype>
            <v:shape id="Casella di testo 21" o:spid="_x0000_s1031" type="#_x0000_t202" style="position:absolute;margin-left:-120.55pt;margin-top:-34.95pt;width:137.6pt;height:7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" filled="f" stroked="f" strokeweight=".5pt">
              <v:textbox>
                <w:txbxContent>
                  <w:p w14:paraId="1E4F997F" w14:textId="77777777" w:rsidR="004D2934" w:rsidRPr="002B60F1" w:rsidRDefault="00E17021" w:rsidP="004D2934">
                    <w:pPr>
                      <w:pStyle w:val="Pidipagina"/>
                      <w:rPr>
                        <w:color w:val="FFFFFF" w:themeColor="background1"/>
                        <w14:textFill>
                          <w14:noFill/>
                        </w14:textFill>
                      </w:rPr>
                    </w:pPr>
                    <w:r>
                      <w:rPr>
                        <w:noProof/>
                        <w:color w:val="FFFFFF" w:themeColor="background1"/>
                      </w:rPr>
                      <w:drawing>
                        <wp:inline distT="0" distB="0" distL="0" distR="0" wp14:anchorId="464EA1E0" wp14:editId="3FDE8F22">
                          <wp:extent cx="1148400" cy="493200"/>
                          <wp:effectExtent l="0" t="0" r="0" b="0"/>
                          <wp:docPr id="15" name="Picture 15"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3200"/>
                                  </a:xfrm>
                                  <a:prstGeom prst="rect">
                                    <a:avLst/>
                                  </a:prstGeom>
                                </pic:spPr>
                              </pic:pic>
                            </a:graphicData>
                          </a:graphic>
                        </wp:inline>
                      </w:drawing>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EBD38" w14:textId="77777777" w:rsidR="00FC1845" w:rsidRDefault="00FC1845" w:rsidP="00C90389">
      <w:r>
        <w:separator/>
      </w:r>
    </w:p>
  </w:footnote>
  <w:footnote w:type="continuationSeparator" w:id="0">
    <w:p w14:paraId="6D2BF66A" w14:textId="77777777" w:rsidR="00FC1845" w:rsidRDefault="00FC1845" w:rsidP="00C903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DFD1E" w14:textId="2B2DA29B" w:rsidR="00FC1845" w:rsidRDefault="00A95F83">
    <w:pPr>
      <w:pStyle w:val="Intestazione"/>
    </w:pPr>
    <w:r>
      <w:rPr>
        <w:noProof/>
      </w:rPr>
      <mc:AlternateContent>
        <mc:Choice Requires="wps">
          <w:drawing>
            <wp:anchor distT="0" distB="0" distL="0" distR="0" simplePos="0" relativeHeight="251685888" behindDoc="0" locked="0" layoutInCell="1" allowOverlap="1" wp14:anchorId="10C3E71C" wp14:editId="63C35BD8">
              <wp:simplePos x="635" y="635"/>
              <wp:positionH relativeFrom="page">
                <wp:align>left</wp:align>
              </wp:positionH>
              <wp:positionV relativeFrom="page">
                <wp:align>top</wp:align>
              </wp:positionV>
              <wp:extent cx="443865" cy="443865"/>
              <wp:effectExtent l="0" t="0" r="8890" b="16510"/>
              <wp:wrapNone/>
              <wp:docPr id="3" name="Casella di testo 3" descr="General Business">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75B1F49" w14:textId="1DCBF10A" w:rsidR="00A95F83" w:rsidRPr="00A95F83" w:rsidRDefault="00A95F83" w:rsidP="00A95F83">
                          <w:pPr>
                            <w:rPr>
                              <w:rFonts w:ascii="Calibri" w:eastAsia="Calibri" w:hAnsi="Calibri" w:cs="Calibri"/>
                              <w:noProof/>
                              <w:color w:val="000000"/>
                              <w:sz w:val="20"/>
                              <w:szCs w:val="20"/>
                            </w:rPr>
                          </w:pPr>
                          <w:r w:rsidRPr="00A95F83">
                            <w:rPr>
                              <w:rFonts w:ascii="Calibri" w:eastAsia="Calibri" w:hAnsi="Calibri" w:cs="Calibri"/>
                              <w:noProof/>
                              <w:color w:val="000000"/>
                              <w:sz w:val="20"/>
                              <w:szCs w:val="20"/>
                            </w:rPr>
                            <w:t>General Business</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10C3E71C" id="_x0000_t202" coordsize="21600,21600" o:spt="202" path="m,l,21600r21600,l21600,xe">
              <v:stroke joinstyle="miter"/>
              <v:path gradientshapeok="t" o:connecttype="rect"/>
            </v:shapetype>
            <v:shape id="Casella di testo 3" o:spid="_x0000_s1026" type="#_x0000_t202" alt="General Business" style="position:absolute;margin-left:0;margin-top:0;width:34.95pt;height:34.95pt;z-index:251685888;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J9/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" filled="f" stroked="f">
              <v:textbox style="mso-fit-shape-to-text:t" inset="20pt,15pt,0,0">
                <w:txbxContent>
                  <w:p w14:paraId="175B1F49" w14:textId="1DCBF10A" w:rsidR="00A95F83" w:rsidRPr="00A95F83" w:rsidRDefault="00A95F83" w:rsidP="00A95F83">
                    <w:pPr>
                      <w:rPr>
                        <w:rFonts w:ascii="Calibri" w:eastAsia="Calibri" w:hAnsi="Calibri" w:cs="Calibri"/>
                        <w:noProof/>
                        <w:color w:val="000000"/>
                        <w:sz w:val="20"/>
                        <w:szCs w:val="20"/>
                      </w:rPr>
                    </w:pPr>
                    <w:r w:rsidRPr="00A95F83">
                      <w:rPr>
                        <w:rFonts w:ascii="Calibri" w:eastAsia="Calibri" w:hAnsi="Calibri" w:cs="Calibri"/>
                        <w:noProof/>
                        <w:color w:val="000000"/>
                        <w:sz w:val="20"/>
                        <w:szCs w:val="20"/>
                      </w:rPr>
                      <w:t>General Business</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86465" w14:textId="6CBA28C2" w:rsidR="00FC1845" w:rsidRDefault="00FC1845">
    <w:pPr>
      <w:pStyle w:val="Intestazione"/>
    </w:pPr>
    <w:r>
      <w:rPr>
        <w:noProof/>
      </w:rPr>
      <w:drawing>
        <wp:anchor distT="0" distB="0" distL="114300" distR="114300" simplePos="0" relativeHeight="251683840" behindDoc="0" locked="0" layoutInCell="1" allowOverlap="1" wp14:anchorId="0D4F27D8" wp14:editId="3CBA9AAE">
          <wp:simplePos x="0" y="0"/>
          <wp:positionH relativeFrom="column">
            <wp:posOffset>-1357874</wp:posOffset>
          </wp:positionH>
          <wp:positionV relativeFrom="paragraph">
            <wp:posOffset>183515</wp:posOffset>
          </wp:positionV>
          <wp:extent cx="1285200" cy="417600"/>
          <wp:effectExtent l="0" t="0" r="0" b="1905"/>
          <wp:wrapSquare wrapText="bothSides"/>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200" cy="417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F8115D" w14:textId="3DE976BF" w:rsidR="00FC1845" w:rsidRDefault="00FC1845">
    <w:pPr>
      <w:pStyle w:val="Intestazione"/>
    </w:pPr>
  </w:p>
  <w:p w14:paraId="6E0EFD34" w14:textId="21071A96" w:rsidR="00C90389" w:rsidRDefault="002409E6">
    <w:pPr>
      <w:pStyle w:val="Intestazione"/>
    </w:pPr>
    <w:r>
      <w:rPr>
        <w:noProof/>
      </w:rPr>
      <w:drawing>
        <wp:anchor distT="0" distB="0" distL="114300" distR="114300" simplePos="0" relativeHeight="251681792" behindDoc="0" locked="0" layoutInCell="1" allowOverlap="1" wp14:anchorId="6BDE47A9" wp14:editId="3DD6D9AC">
          <wp:simplePos x="0" y="0"/>
          <wp:positionH relativeFrom="column">
            <wp:posOffset>-1351280</wp:posOffset>
          </wp:positionH>
          <wp:positionV relativeFrom="paragraph">
            <wp:posOffset>312420</wp:posOffset>
          </wp:positionV>
          <wp:extent cx="2181600" cy="76680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49" name="Immagine 1749151949"/>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181600" cy="766800"/>
                  </a:xfrm>
                  <a:prstGeom prst="rect">
                    <a:avLst/>
                  </a:prstGeom>
                </pic:spPr>
              </pic:pic>
            </a:graphicData>
          </a:graphic>
          <wp14:sizeRelH relativeFrom="margin">
            <wp14:pctWidth>0</wp14:pctWidth>
          </wp14:sizeRelH>
          <wp14:sizeRelV relativeFrom="margin">
            <wp14:pctHeight>0</wp14:pctHeight>
          </wp14:sizeRelV>
        </wp:anchor>
      </w:drawing>
    </w:r>
    <w:r w:rsidR="00853D3B">
      <w:rPr>
        <w:noProof/>
      </w:rPr>
      <mc:AlternateContent>
        <mc:Choice Requires="wps">
          <w:drawing>
            <wp:anchor distT="0" distB="0" distL="114300" distR="114300" simplePos="0" relativeHeight="251674624" behindDoc="0" locked="0" layoutInCell="1" allowOverlap="1" wp14:anchorId="6BC0376F" wp14:editId="481B7F2E">
              <wp:simplePos x="0" y="0"/>
              <wp:positionH relativeFrom="column">
                <wp:posOffset>-1447165</wp:posOffset>
              </wp:positionH>
              <wp:positionV relativeFrom="paragraph">
                <wp:posOffset>2583180</wp:posOffset>
              </wp:positionV>
              <wp:extent cx="1017270" cy="5460365"/>
              <wp:effectExtent l="0" t="0" r="0" b="6985"/>
              <wp:wrapNone/>
              <wp:docPr id="9" name="Casella di testo 9"/>
              <wp:cNvGraphicFramePr/>
              <a:graphic xmlns:a="http://schemas.openxmlformats.org/drawingml/2006/main">
                <a:graphicData uri="http://schemas.microsoft.com/office/word/2010/wordprocessingShape">
                  <wps:wsp>
                    <wps:cNvSpPr txBox="1"/>
                    <wps:spPr>
                      <a:xfrm>
                        <a:off x="0" y="0"/>
                        <a:ext cx="1017270" cy="5460365"/>
                      </a:xfrm>
                      <a:prstGeom prst="rect">
                        <a:avLst/>
                      </a:prstGeom>
                      <a:noFill/>
                      <a:ln w="6350">
                        <a:noFill/>
                      </a:ln>
                    </wps:spPr>
                    <wps:txbx>
                      <w:txbxContent>
                        <w:p w14:paraId="507EDD59" w14:textId="77777777" w:rsidR="00661627" w:rsidRDefault="00E02883" w:rsidP="00661627">
                          <w:r>
                            <w:rPr>
                              <w:noProof/>
                            </w:rPr>
                            <w:drawing>
                              <wp:inline distT="0" distB="0" distL="0" distR="0" wp14:anchorId="0EBC4D1E" wp14:editId="68E7429A">
                                <wp:extent cx="367665" cy="4156527"/>
                                <wp:effectExtent l="0" t="0" r="635" b="0"/>
                                <wp:docPr id="12"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BC0376F" id="_x0000_t202" coordsize="21600,21600" o:spt="202" path="m,l,21600r21600,l21600,xe">
              <v:stroke joinstyle="miter"/>
              <v:path gradientshapeok="t" o:connecttype="rect"/>
            </v:shapetype>
            <v:shape id="Casella di testo 9" o:spid="_x0000_s1027" type="#_x0000_t202" style="position:absolute;margin-left:-113.95pt;margin-top:203.4pt;width:80.1pt;height:429.9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" filled="f" stroked="f" strokeweight=".5pt">
              <v:textbox>
                <w:txbxContent>
                  <w:p w14:paraId="507EDD59" w14:textId="77777777" w:rsidR="00661627" w:rsidRDefault="00E02883" w:rsidP="00661627">
                    <w:r>
                      <w:rPr>
                        <w:noProof/>
                      </w:rPr>
                      <w:drawing>
                        <wp:inline distT="0" distB="0" distL="0" distR="0" wp14:anchorId="0EBC4D1E" wp14:editId="68E7429A">
                          <wp:extent cx="367665" cy="4156527"/>
                          <wp:effectExtent l="0" t="0" r="635" b="0"/>
                          <wp:docPr id="12"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v:textbox>
            </v:shape>
          </w:pict>
        </mc:Fallback>
      </mc:AlternateContent>
    </w:r>
    <w:r w:rsidR="00AB49B5">
      <w:rPr>
        <w:noProof/>
      </w:rPr>
      <mc:AlternateContent>
        <mc:Choice Requires="wps">
          <w:drawing>
            <wp:anchor distT="0" distB="0" distL="114300" distR="114300" simplePos="0" relativeHeight="251659264" behindDoc="0" locked="0" layoutInCell="1" allowOverlap="1" wp14:anchorId="61EAEA3D" wp14:editId="0C2920E5">
              <wp:simplePos x="0" y="0"/>
              <wp:positionH relativeFrom="column">
                <wp:posOffset>-1464945</wp:posOffset>
              </wp:positionH>
              <wp:positionV relativeFrom="paragraph">
                <wp:posOffset>45085</wp:posOffset>
              </wp:positionV>
              <wp:extent cx="1861820" cy="792480"/>
              <wp:effectExtent l="0" t="0" r="0" b="7620"/>
              <wp:wrapNone/>
              <wp:docPr id="1" name="Casella di testo 1"/>
              <wp:cNvGraphicFramePr/>
              <a:graphic xmlns:a="http://schemas.openxmlformats.org/drawingml/2006/main">
                <a:graphicData uri="http://schemas.microsoft.com/office/word/2010/wordprocessingShape">
                  <wps:wsp>
                    <wps:cNvSpPr txBox="1"/>
                    <wps:spPr>
                      <a:xfrm>
                        <a:off x="0" y="0"/>
                        <a:ext cx="1861820" cy="792480"/>
                      </a:xfrm>
                      <a:prstGeom prst="rect">
                        <a:avLst/>
                      </a:prstGeom>
                      <a:noFill/>
                      <a:ln w="6350">
                        <a:noFill/>
                      </a:ln>
                    </wps:spPr>
                    <wps:txbx>
                      <w:txbxContent>
                        <w:p w14:paraId="2B1D89EC" w14:textId="77777777" w:rsidR="00A164CA" w:rsidRDefault="00A164CA" w:rsidP="00790C6C">
                          <w:pPr>
                            <w:pStyle w:val="Intestazione"/>
                          </w:pPr>
                        </w:p>
                        <w:p w14:paraId="2740DE74" w14:textId="77777777" w:rsidR="00A164CA" w:rsidRDefault="00A164CA" w:rsidP="00790C6C">
                          <w:pPr>
                            <w:pStyle w:val="Intestazione"/>
                          </w:pPr>
                        </w:p>
                        <w:p w14:paraId="7EA2D90F" w14:textId="77777777" w:rsidR="00A164CA" w:rsidRDefault="00A164CA" w:rsidP="00790C6C">
                          <w:pPr>
                            <w:pStyle w:val="Intestazione"/>
                          </w:pPr>
                        </w:p>
                        <w:p w14:paraId="486E1B3F" w14:textId="77777777" w:rsidR="00A164CA" w:rsidRDefault="00A164CA" w:rsidP="00790C6C">
                          <w:pPr>
                            <w:pStyle w:val="Intestazione"/>
                          </w:pPr>
                        </w:p>
                        <w:p w14:paraId="43181109" w14:textId="77777777" w:rsidR="00A164CA" w:rsidRPr="00790C6C" w:rsidRDefault="00A164CA" w:rsidP="00790C6C">
                          <w:pPr>
                            <w:pStyle w:val="Intestazion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EAEA3D" id="Casella di testo 1" o:spid="_x0000_s1028" type="#_x0000_t202" style="position:absolute;margin-left:-115.35pt;margin-top:3.55pt;width:146.6pt;height:6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" filled="f" stroked="f" strokeweight=".5pt">
              <v:textbox>
                <w:txbxContent>
                  <w:p w14:paraId="2B1D89EC" w14:textId="77777777" w:rsidR="00A164CA" w:rsidRDefault="00A164CA" w:rsidP="00790C6C">
                    <w:pPr>
                      <w:pStyle w:val="Intestazione"/>
                    </w:pPr>
                  </w:p>
                  <w:p w14:paraId="2740DE74" w14:textId="77777777" w:rsidR="00A164CA" w:rsidRDefault="00A164CA" w:rsidP="00790C6C">
                    <w:pPr>
                      <w:pStyle w:val="Intestazione"/>
                    </w:pPr>
                  </w:p>
                  <w:p w14:paraId="7EA2D90F" w14:textId="77777777" w:rsidR="00A164CA" w:rsidRDefault="00A164CA" w:rsidP="00790C6C">
                    <w:pPr>
                      <w:pStyle w:val="Intestazione"/>
                    </w:pPr>
                  </w:p>
                  <w:p w14:paraId="486E1B3F" w14:textId="77777777" w:rsidR="00A164CA" w:rsidRDefault="00A164CA" w:rsidP="00790C6C">
                    <w:pPr>
                      <w:pStyle w:val="Intestazione"/>
                    </w:pPr>
                  </w:p>
                  <w:p w14:paraId="43181109" w14:textId="77777777" w:rsidR="00A164CA" w:rsidRPr="00790C6C" w:rsidRDefault="00A164CA" w:rsidP="00790C6C">
                    <w:pPr>
                      <w:pStyle w:val="Intestazione"/>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926E1" w14:textId="6435D9D2" w:rsidR="00FC1845" w:rsidRDefault="00FC1845">
    <w:pPr>
      <w:pStyle w:val="Intestazione"/>
    </w:pPr>
    <w:r>
      <w:rPr>
        <w:noProof/>
      </w:rPr>
      <w:drawing>
        <wp:anchor distT="0" distB="0" distL="114300" distR="114300" simplePos="0" relativeHeight="251682816" behindDoc="0" locked="0" layoutInCell="1" allowOverlap="1" wp14:anchorId="74369DFD" wp14:editId="00F247E0">
          <wp:simplePos x="0" y="0"/>
          <wp:positionH relativeFrom="column">
            <wp:posOffset>-1365885</wp:posOffset>
          </wp:positionH>
          <wp:positionV relativeFrom="paragraph">
            <wp:posOffset>311150</wp:posOffset>
          </wp:positionV>
          <wp:extent cx="1285200" cy="417600"/>
          <wp:effectExtent l="0" t="0" r="0" b="1905"/>
          <wp:wrapThrough wrapText="bothSides">
            <wp:wrapPolygon edited="0">
              <wp:start x="0" y="0"/>
              <wp:lineTo x="0" y="20712"/>
              <wp:lineTo x="21141" y="20712"/>
              <wp:lineTo x="21141" y="0"/>
              <wp:lineTo x="0" y="0"/>
            </wp:wrapPolygon>
          </wp:wrapThrough>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200" cy="41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047005" w14:textId="489CB150" w:rsidR="00FC1845" w:rsidRDefault="00FC1845">
    <w:pPr>
      <w:pStyle w:val="Intestazione"/>
    </w:pPr>
  </w:p>
  <w:p w14:paraId="57FB0C8D" w14:textId="677D907F" w:rsidR="00FC1845" w:rsidRDefault="00FC1845">
    <w:pPr>
      <w:pStyle w:val="Intestazione"/>
    </w:pPr>
  </w:p>
  <w:p w14:paraId="6113AF14" w14:textId="77777777" w:rsidR="00743379" w:rsidRDefault="00E9350B" w:rsidP="00886F62">
    <w:pPr>
      <w:pStyle w:val="Intestazione"/>
      <w:ind w:left="-1985"/>
    </w:pPr>
    <w:r>
      <w:rPr>
        <w:noProof/>
      </w:rPr>
      <w:drawing>
        <wp:anchor distT="0" distB="0" distL="114300" distR="114300" simplePos="0" relativeHeight="251677696" behindDoc="0" locked="0" layoutInCell="1" allowOverlap="1" wp14:anchorId="382EB6A6" wp14:editId="48160DD6">
          <wp:simplePos x="0" y="0"/>
          <wp:positionH relativeFrom="column">
            <wp:posOffset>-1358265</wp:posOffset>
          </wp:positionH>
          <wp:positionV relativeFrom="paragraph">
            <wp:posOffset>257175</wp:posOffset>
          </wp:positionV>
          <wp:extent cx="2181600" cy="7668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223401" name="Elemento grafico 1125223401"/>
                  <pic:cNvPicPr/>
                </pic:nvPicPr>
                <pic:blipFill>
                  <a:blip r:embed="rId2">
                    <a:extLst>
                      <a:ext uri="{28A0092B-C50C-407E-A947-70E740481C1C}">
                        <a14:useLocalDpi xmlns:a14="http://schemas.microsoft.com/office/drawing/2010/main" val="0"/>
                      </a:ext>
                    </a:extLst>
                  </a:blip>
                  <a:stretch>
                    <a:fillRect/>
                  </a:stretch>
                </pic:blipFill>
                <pic:spPr>
                  <a:xfrm>
                    <a:off x="0" y="0"/>
                    <a:ext cx="2181600" cy="766800"/>
                  </a:xfrm>
                  <a:prstGeom prst="rect">
                    <a:avLst/>
                  </a:prstGeom>
                </pic:spPr>
              </pic:pic>
            </a:graphicData>
          </a:graphic>
          <wp14:sizeRelH relativeFrom="margin">
            <wp14:pctWidth>0</wp14:pctWidth>
          </wp14:sizeRelH>
          <wp14:sizeRelV relativeFrom="margin">
            <wp14:pctHeight>0</wp14:pctHeight>
          </wp14:sizeRelV>
        </wp:anchor>
      </w:drawing>
    </w:r>
  </w:p>
  <w:p w14:paraId="4B3089A0" w14:textId="77777777" w:rsidR="00743379" w:rsidRDefault="00743379" w:rsidP="00A164CA">
    <w:pPr>
      <w:pStyle w:val="Intestazione"/>
      <w:ind w:left="-2127"/>
    </w:pPr>
  </w:p>
  <w:p w14:paraId="201CA687" w14:textId="77777777" w:rsidR="00E9350B" w:rsidRDefault="00E9350B">
    <w:pPr>
      <w:pStyle w:val="Intestazione"/>
    </w:pPr>
  </w:p>
  <w:p w14:paraId="062D5600" w14:textId="77777777" w:rsidR="00E9350B" w:rsidRDefault="00E9350B">
    <w:pPr>
      <w:pStyle w:val="Intestazione"/>
    </w:pPr>
  </w:p>
  <w:p w14:paraId="1448E005" w14:textId="77777777" w:rsidR="00E9350B" w:rsidRDefault="00E9350B">
    <w:pPr>
      <w:pStyle w:val="Intestazione"/>
    </w:pPr>
  </w:p>
  <w:p w14:paraId="4AC6E520" w14:textId="77777777" w:rsidR="004D2934" w:rsidRDefault="00745922">
    <w:pPr>
      <w:pStyle w:val="Intestazione"/>
    </w:pPr>
    <w:r>
      <w:rPr>
        <w:noProof/>
      </w:rPr>
      <mc:AlternateContent>
        <mc:Choice Requires="wps">
          <w:drawing>
            <wp:anchor distT="0" distB="0" distL="114300" distR="114300" simplePos="0" relativeHeight="251672576" behindDoc="0" locked="0" layoutInCell="1" allowOverlap="1" wp14:anchorId="740EF961" wp14:editId="7D81EC9B">
              <wp:simplePos x="0" y="0"/>
              <wp:positionH relativeFrom="column">
                <wp:posOffset>-1446206</wp:posOffset>
              </wp:positionH>
              <wp:positionV relativeFrom="paragraph">
                <wp:posOffset>1097280</wp:posOffset>
              </wp:positionV>
              <wp:extent cx="1017431" cy="5460643"/>
              <wp:effectExtent l="0" t="0" r="0" b="0"/>
              <wp:wrapNone/>
              <wp:docPr id="4" name="Casella di testo 4"/>
              <wp:cNvGraphicFramePr/>
              <a:graphic xmlns:a="http://schemas.openxmlformats.org/drawingml/2006/main">
                <a:graphicData uri="http://schemas.microsoft.com/office/word/2010/wordprocessingShape">
                  <wps:wsp>
                    <wps:cNvSpPr txBox="1"/>
                    <wps:spPr>
                      <a:xfrm>
                        <a:off x="0" y="0"/>
                        <a:ext cx="1017431" cy="5460643"/>
                      </a:xfrm>
                      <a:prstGeom prst="rect">
                        <a:avLst/>
                      </a:prstGeom>
                      <a:noFill/>
                      <a:ln w="6350">
                        <a:noFill/>
                      </a:ln>
                    </wps:spPr>
                    <wps:txbx>
                      <w:txbxContent>
                        <w:p w14:paraId="1CB98EC0" w14:textId="77777777" w:rsidR="00745922" w:rsidRDefault="00E02883">
                          <w:r>
                            <w:rPr>
                              <w:noProof/>
                            </w:rPr>
                            <w:drawing>
                              <wp:inline distT="0" distB="0" distL="0" distR="0" wp14:anchorId="3B1D3355" wp14:editId="6A472476">
                                <wp:extent cx="367665" cy="4156527"/>
                                <wp:effectExtent l="0" t="0" r="635"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40EF961" id="_x0000_t202" coordsize="21600,21600" o:spt="202" path="m,l,21600r21600,l21600,xe">
              <v:stroke joinstyle="miter"/>
              <v:path gradientshapeok="t" o:connecttype="rect"/>
            </v:shapetype>
            <v:shape id="Casella di testo 4" o:spid="_x0000_s1030" type="#_x0000_t202" style="position:absolute;margin-left:-113.85pt;margin-top:86.4pt;width:80.1pt;height:429.9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" filled="f" stroked="f" strokeweight=".5pt">
              <v:textbox>
                <w:txbxContent>
                  <w:p w14:paraId="1CB98EC0" w14:textId="77777777" w:rsidR="00745922" w:rsidRDefault="00E02883">
                    <w:r>
                      <w:rPr>
                        <w:noProof/>
                      </w:rPr>
                      <w:drawing>
                        <wp:inline distT="0" distB="0" distL="0" distR="0" wp14:anchorId="3B1D3355" wp14:editId="6A472476">
                          <wp:extent cx="367665" cy="4156527"/>
                          <wp:effectExtent l="0" t="0" r="635"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activeWritingStyle w:appName="MSWord" w:lang="it-IT" w:vendorID="64" w:dllVersion="4096" w:nlCheck="1" w:checkStyle="0"/>
  <w:activeWritingStyle w:appName="MSWord" w:lang="en-US" w:vendorID="64" w:dllVersion="4096" w:nlCheck="1" w:checkStyle="0"/>
  <w:activeWritingStyle w:appName="MSWord" w:lang="en-US" w:vendorID="64" w:dllVersion="0" w:nlCheck="1" w:checkStyle="0"/>
  <w:activeWritingStyle w:appName="MSWord" w:lang="it-IT" w:vendorID="64" w:dllVersion="0" w:nlCheck="1" w:checkStyle="0"/>
  <w:activeWritingStyle w:appName="MSWord" w:lang="fr-FR" w:vendorID="64" w:dllVersion="0" w:nlCheck="1" w:checkStyle="0"/>
  <w:activeWritingStyle w:appName="MSWord" w:lang="es-ES_tradnl" w:vendorID="64" w:dllVersion="0" w:nlCheck="1" w:checkStyle="0"/>
  <w:attachedTemplate r:id="rId1"/>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845"/>
    <w:rsid w:val="0000625C"/>
    <w:rsid w:val="0001059F"/>
    <w:rsid w:val="0001344B"/>
    <w:rsid w:val="000212A0"/>
    <w:rsid w:val="00076D9A"/>
    <w:rsid w:val="000950E5"/>
    <w:rsid w:val="00096C1C"/>
    <w:rsid w:val="000D4274"/>
    <w:rsid w:val="000E5918"/>
    <w:rsid w:val="000F1B1C"/>
    <w:rsid w:val="0010684E"/>
    <w:rsid w:val="00117600"/>
    <w:rsid w:val="00153A1F"/>
    <w:rsid w:val="00170079"/>
    <w:rsid w:val="0017610C"/>
    <w:rsid w:val="001D00B9"/>
    <w:rsid w:val="001F2F38"/>
    <w:rsid w:val="001F694D"/>
    <w:rsid w:val="001F6990"/>
    <w:rsid w:val="002018A7"/>
    <w:rsid w:val="00203AC5"/>
    <w:rsid w:val="002103D5"/>
    <w:rsid w:val="002128DE"/>
    <w:rsid w:val="002304B1"/>
    <w:rsid w:val="002409E6"/>
    <w:rsid w:val="00257C5D"/>
    <w:rsid w:val="0026113B"/>
    <w:rsid w:val="00273680"/>
    <w:rsid w:val="002A7397"/>
    <w:rsid w:val="002B02D5"/>
    <w:rsid w:val="002B60F1"/>
    <w:rsid w:val="002B6281"/>
    <w:rsid w:val="002C3749"/>
    <w:rsid w:val="003541B9"/>
    <w:rsid w:val="003641FA"/>
    <w:rsid w:val="003C29AC"/>
    <w:rsid w:val="003C502B"/>
    <w:rsid w:val="003E3E4B"/>
    <w:rsid w:val="003F4A02"/>
    <w:rsid w:val="003F576B"/>
    <w:rsid w:val="00407FEF"/>
    <w:rsid w:val="004246C5"/>
    <w:rsid w:val="004334B5"/>
    <w:rsid w:val="004C390A"/>
    <w:rsid w:val="004C693F"/>
    <w:rsid w:val="004D2934"/>
    <w:rsid w:val="004E3B06"/>
    <w:rsid w:val="004E3E18"/>
    <w:rsid w:val="00551191"/>
    <w:rsid w:val="00557B2E"/>
    <w:rsid w:val="00560725"/>
    <w:rsid w:val="00590BF3"/>
    <w:rsid w:val="005A05DB"/>
    <w:rsid w:val="005A090D"/>
    <w:rsid w:val="005B5610"/>
    <w:rsid w:val="005F46FA"/>
    <w:rsid w:val="0060189F"/>
    <w:rsid w:val="006079BC"/>
    <w:rsid w:val="00613B7D"/>
    <w:rsid w:val="0062284D"/>
    <w:rsid w:val="0062647B"/>
    <w:rsid w:val="00661627"/>
    <w:rsid w:val="007079CA"/>
    <w:rsid w:val="007246D5"/>
    <w:rsid w:val="007312FE"/>
    <w:rsid w:val="00743379"/>
    <w:rsid w:val="00745922"/>
    <w:rsid w:val="00783BA4"/>
    <w:rsid w:val="007B47CF"/>
    <w:rsid w:val="00804389"/>
    <w:rsid w:val="00813256"/>
    <w:rsid w:val="00840073"/>
    <w:rsid w:val="00841906"/>
    <w:rsid w:val="00853D3B"/>
    <w:rsid w:val="00875F07"/>
    <w:rsid w:val="00886F62"/>
    <w:rsid w:val="0089025D"/>
    <w:rsid w:val="00891A22"/>
    <w:rsid w:val="0089737C"/>
    <w:rsid w:val="008A4542"/>
    <w:rsid w:val="008A7383"/>
    <w:rsid w:val="008B663F"/>
    <w:rsid w:val="008E7483"/>
    <w:rsid w:val="00933CEA"/>
    <w:rsid w:val="0096555A"/>
    <w:rsid w:val="0097604B"/>
    <w:rsid w:val="00995804"/>
    <w:rsid w:val="009E0A0C"/>
    <w:rsid w:val="009E3FC3"/>
    <w:rsid w:val="009E4949"/>
    <w:rsid w:val="00A10EB4"/>
    <w:rsid w:val="00A164CA"/>
    <w:rsid w:val="00A75854"/>
    <w:rsid w:val="00A95F83"/>
    <w:rsid w:val="00AB49B5"/>
    <w:rsid w:val="00AC7A67"/>
    <w:rsid w:val="00AD0F33"/>
    <w:rsid w:val="00AD2637"/>
    <w:rsid w:val="00AD3B81"/>
    <w:rsid w:val="00B04B5C"/>
    <w:rsid w:val="00B769B2"/>
    <w:rsid w:val="00B90D2B"/>
    <w:rsid w:val="00BA2B61"/>
    <w:rsid w:val="00BD24F9"/>
    <w:rsid w:val="00BF0D90"/>
    <w:rsid w:val="00BF1882"/>
    <w:rsid w:val="00C01D32"/>
    <w:rsid w:val="00C02893"/>
    <w:rsid w:val="00C13007"/>
    <w:rsid w:val="00C21719"/>
    <w:rsid w:val="00C558CB"/>
    <w:rsid w:val="00C575BA"/>
    <w:rsid w:val="00C73119"/>
    <w:rsid w:val="00C90389"/>
    <w:rsid w:val="00CC1890"/>
    <w:rsid w:val="00CE308B"/>
    <w:rsid w:val="00CE7CBF"/>
    <w:rsid w:val="00D21775"/>
    <w:rsid w:val="00D5111C"/>
    <w:rsid w:val="00D74103"/>
    <w:rsid w:val="00DA0449"/>
    <w:rsid w:val="00DA728A"/>
    <w:rsid w:val="00DC0B18"/>
    <w:rsid w:val="00DC3D6E"/>
    <w:rsid w:val="00DC3F96"/>
    <w:rsid w:val="00DD7363"/>
    <w:rsid w:val="00E02883"/>
    <w:rsid w:val="00E11D04"/>
    <w:rsid w:val="00E17021"/>
    <w:rsid w:val="00E2279D"/>
    <w:rsid w:val="00E6383E"/>
    <w:rsid w:val="00E73495"/>
    <w:rsid w:val="00E9350B"/>
    <w:rsid w:val="00E95CB9"/>
    <w:rsid w:val="00E95E06"/>
    <w:rsid w:val="00EA06A4"/>
    <w:rsid w:val="00EB2175"/>
    <w:rsid w:val="00EB3D5C"/>
    <w:rsid w:val="00ED52C6"/>
    <w:rsid w:val="00ED5D57"/>
    <w:rsid w:val="00EE2B53"/>
    <w:rsid w:val="00EF3BEE"/>
    <w:rsid w:val="00F2346E"/>
    <w:rsid w:val="00F52F7D"/>
    <w:rsid w:val="00F57FC3"/>
    <w:rsid w:val="00F912AC"/>
    <w:rsid w:val="00FB070D"/>
    <w:rsid w:val="00FC18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E45121"/>
  <w15:chartTrackingRefBased/>
  <w15:docId w15:val="{8AC4BC0A-5200-4829-933F-91A282551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334B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90389"/>
    <w:pPr>
      <w:tabs>
        <w:tab w:val="center" w:pos="4819"/>
        <w:tab w:val="right" w:pos="9638"/>
      </w:tabs>
    </w:pPr>
  </w:style>
  <w:style w:type="character" w:customStyle="1" w:styleId="IntestazioneCarattere">
    <w:name w:val="Intestazione Carattere"/>
    <w:basedOn w:val="Carpredefinitoparagrafo"/>
    <w:link w:val="Intestazione"/>
    <w:uiPriority w:val="99"/>
    <w:rsid w:val="00C90389"/>
  </w:style>
  <w:style w:type="paragraph" w:styleId="Pidipagina">
    <w:name w:val="footer"/>
    <w:basedOn w:val="Normale"/>
    <w:link w:val="PidipaginaCarattere"/>
    <w:uiPriority w:val="99"/>
    <w:unhideWhenUsed/>
    <w:rsid w:val="00C90389"/>
    <w:pPr>
      <w:tabs>
        <w:tab w:val="center" w:pos="4819"/>
        <w:tab w:val="right" w:pos="9638"/>
      </w:tabs>
    </w:pPr>
  </w:style>
  <w:style w:type="character" w:customStyle="1" w:styleId="PidipaginaCarattere">
    <w:name w:val="Piè di pagina Carattere"/>
    <w:basedOn w:val="Carpredefinitoparagrafo"/>
    <w:link w:val="Pidipagina"/>
    <w:uiPriority w:val="99"/>
    <w:rsid w:val="00C90389"/>
  </w:style>
  <w:style w:type="character" w:styleId="Collegamentoipertestuale">
    <w:name w:val="Hyperlink"/>
    <w:basedOn w:val="Carpredefinitoparagrafo"/>
    <w:uiPriority w:val="99"/>
    <w:unhideWhenUsed/>
    <w:rsid w:val="00C13007"/>
    <w:rPr>
      <w:color w:val="EE7B08" w:themeColor="hyperlink"/>
      <w:u w:val="single"/>
    </w:rPr>
  </w:style>
  <w:style w:type="character" w:styleId="Menzionenonrisolta">
    <w:name w:val="Unresolved Mention"/>
    <w:basedOn w:val="Carpredefinitoparagrafo"/>
    <w:uiPriority w:val="99"/>
    <w:semiHidden/>
    <w:unhideWhenUsed/>
    <w:rsid w:val="00C13007"/>
    <w:rPr>
      <w:color w:val="605E5C"/>
      <w:shd w:val="clear" w:color="auto" w:fill="E1DFDD"/>
    </w:rPr>
  </w:style>
  <w:style w:type="paragraph" w:styleId="NormaleWeb">
    <w:name w:val="Normal (Web)"/>
    <w:basedOn w:val="Normale"/>
    <w:uiPriority w:val="99"/>
    <w:semiHidden/>
    <w:unhideWhenUsed/>
    <w:qFormat/>
    <w:rsid w:val="00EF3BEE"/>
    <w:pPr>
      <w:suppressAutoHyphens/>
      <w:spacing w:before="100" w:beforeAutospacing="1" w:after="100" w:afterAutospacing="1"/>
    </w:pPr>
    <w:rPr>
      <w:rFonts w:ascii="Times New Roman" w:eastAsia="Times New Roman" w:hAnsi="Times New Roman" w:cs="Times New Roman"/>
      <w:lang w:val="en-GB" w:eastAsia="en-GB"/>
      <w14:ligatures w14:val="standardContextual"/>
    </w:rPr>
  </w:style>
  <w:style w:type="character" w:customStyle="1" w:styleId="ui-provider">
    <w:name w:val="ui-provider"/>
    <w:basedOn w:val="Carpredefinitoparagrafo"/>
    <w:rsid w:val="00DD73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891192">
      <w:bodyDiv w:val="1"/>
      <w:marLeft w:val="0"/>
      <w:marRight w:val="0"/>
      <w:marTop w:val="0"/>
      <w:marBottom w:val="0"/>
      <w:divBdr>
        <w:top w:val="none" w:sz="0" w:space="0" w:color="auto"/>
        <w:left w:val="none" w:sz="0" w:space="0" w:color="auto"/>
        <w:bottom w:val="none" w:sz="0" w:space="0" w:color="auto"/>
        <w:right w:val="none" w:sz="0" w:space="0" w:color="auto"/>
      </w:divBdr>
    </w:div>
    <w:div w:id="269051663">
      <w:bodyDiv w:val="1"/>
      <w:marLeft w:val="0"/>
      <w:marRight w:val="0"/>
      <w:marTop w:val="0"/>
      <w:marBottom w:val="0"/>
      <w:divBdr>
        <w:top w:val="none" w:sz="0" w:space="0" w:color="auto"/>
        <w:left w:val="none" w:sz="0" w:space="0" w:color="auto"/>
        <w:bottom w:val="none" w:sz="0" w:space="0" w:color="auto"/>
        <w:right w:val="none" w:sz="0" w:space="0" w:color="auto"/>
      </w:divBdr>
    </w:div>
    <w:div w:id="1344668886">
      <w:bodyDiv w:val="1"/>
      <w:marLeft w:val="0"/>
      <w:marRight w:val="0"/>
      <w:marTop w:val="0"/>
      <w:marBottom w:val="0"/>
      <w:divBdr>
        <w:top w:val="none" w:sz="0" w:space="0" w:color="auto"/>
        <w:left w:val="none" w:sz="0" w:space="0" w:color="auto"/>
        <w:bottom w:val="none" w:sz="0" w:space="0" w:color="auto"/>
        <w:right w:val="none" w:sz="0" w:space="0" w:color="auto"/>
      </w:divBdr>
    </w:div>
    <w:div w:id="1761679626">
      <w:bodyDiv w:val="1"/>
      <w:marLeft w:val="0"/>
      <w:marRight w:val="0"/>
      <w:marTop w:val="0"/>
      <w:marBottom w:val="0"/>
      <w:divBdr>
        <w:top w:val="none" w:sz="0" w:space="0" w:color="auto"/>
        <w:left w:val="none" w:sz="0" w:space="0" w:color="auto"/>
        <w:bottom w:val="none" w:sz="0" w:space="0" w:color="auto"/>
        <w:right w:val="none" w:sz="0" w:space="0" w:color="auto"/>
      </w:divBdr>
    </w:div>
    <w:div w:id="2133131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sece.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Elisa.valero@cnh.com" TargetMode="External"/><Relationship Id="rId4" Type="http://schemas.openxmlformats.org/officeDocument/2006/relationships/settings" Target="settings.xml"/><Relationship Id="rId9" Type="http://schemas.openxmlformats.org/officeDocument/2006/relationships/hyperlink" Target="https://www.cnh.com/" TargetMode="External"/><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sv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sv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11173E\OneDrive%20-%20CNH%20Industrial\Desktop\CE+AG%20Press%20Release%20Template.dotx" TargetMode="External"/></Relationships>
</file>

<file path=word/theme/theme1.xml><?xml version="1.0" encoding="utf-8"?>
<a:theme xmlns:a="http://schemas.openxmlformats.org/drawingml/2006/main" name="Tema1">
  <a:themeElements>
    <a:clrScheme name="CASE agriculture">
      <a:dk1>
        <a:srgbClr val="000000"/>
      </a:dk1>
      <a:lt1>
        <a:srgbClr val="FFFFFF"/>
      </a:lt1>
      <a:dk2>
        <a:srgbClr val="A71930"/>
      </a:dk2>
      <a:lt2>
        <a:srgbClr val="C8C8C8"/>
      </a:lt2>
      <a:accent1>
        <a:srgbClr val="DCA500"/>
      </a:accent1>
      <a:accent2>
        <a:srgbClr val="2CA58C"/>
      </a:accent2>
      <a:accent3>
        <a:srgbClr val="B38264"/>
      </a:accent3>
      <a:accent4>
        <a:srgbClr val="5582A0"/>
      </a:accent4>
      <a:accent5>
        <a:srgbClr val="E69100"/>
      </a:accent5>
      <a:accent6>
        <a:srgbClr val="D2BEAA"/>
      </a:accent6>
      <a:hlink>
        <a:srgbClr val="EE7B08"/>
      </a:hlink>
      <a:folHlink>
        <a:srgbClr val="977B2D"/>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ema1" id="{8D7D342D-E644-914F-AABD-AFB77DFFD86A}" vid="{B5570E18-AD74-B043-B662-AE4A83F2998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i="http://www.w3.org/2001/XMLSchema-instance" xmlns:xsd="http://www.w3.org/2001/XMLSchema" xmlns="http://www.boldonjames.com/2008/01/sie/internal/label" sislVersion="0" policy="18fbfd49-c8e6-4618-a77f-5ef25245836c" origin="userSelected">
  <element uid="588104ae-2895-48f0-94e0-4417fcf0f7f0" value=""/>
  <element uid="4ecbf47d-2ec6-497d-85fc-f65b66e62fe7"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67FDB8-6CB8-4ECA-B1BC-619A1321FB9D}">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3B9C3ADC-2901-8645-BC11-EF60BC1C9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CE+AG Press Release Template.dotx</Template>
  <TotalTime>9</TotalTime>
  <Pages>4</Pages>
  <Words>1352</Words>
  <Characters>7709</Characters>
  <Application>Microsoft Office Word</Application>
  <DocSecurity>0</DocSecurity>
  <Lines>64</Lines>
  <Paragraphs>18</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9043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MANGINI Giulia (CNH)</dc:creator>
  <cp:keywords/>
  <dc:description/>
  <cp:lastModifiedBy>DI GIURA Rosa (CNH)</cp:lastModifiedBy>
  <cp:revision>15</cp:revision>
  <cp:lastPrinted>2023-01-31T10:10:00Z</cp:lastPrinted>
  <dcterms:created xsi:type="dcterms:W3CDTF">2024-06-28T07:04:00Z</dcterms:created>
  <dcterms:modified xsi:type="dcterms:W3CDTF">2024-07-02T14:43:00Z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26bf79ab-8357-4753-a785-56ab3018cdfc</vt:lpwstr>
  </property>
  <property fmtid="{D5CDD505-2E9C-101B-9397-08002B2CF9AE}" pid="3" name="bjClsUserRVM">
    <vt:lpwstr>[]</vt:lpwstr>
  </property>
  <property fmtid="{D5CDD505-2E9C-101B-9397-08002B2CF9AE}" pid="4" name="bjSaver">
    <vt:lpwstr>KOJreLQUxiAKp9OaoJMqW6pwsEr9h3Xr</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uid="588104ae-2895-48f0-94e0-4417fcf0f7f0" value="" /&gt;&lt;element uid="4ecbf47d-2ec6-497d-85fc-f65b66e62fe7"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F94560D,11/05/2022 15:47:13,GENERAL BUSINESS</vt:lpwstr>
  </property>
  <property fmtid="{D5CDD505-2E9C-101B-9397-08002B2CF9AE}" pid="10" name="ClassificationContentMarkingHeaderShapeIds">
    <vt:lpwstr>2,3,7</vt:lpwstr>
  </property>
  <property fmtid="{D5CDD505-2E9C-101B-9397-08002B2CF9AE}" pid="11" name="ClassificationContentMarkingHeaderFontProps">
    <vt:lpwstr>#000000,10,Calibri</vt:lpwstr>
  </property>
  <property fmtid="{D5CDD505-2E9C-101B-9397-08002B2CF9AE}" pid="12" name="ClassificationContentMarkingHeaderText">
    <vt:lpwstr>General Business</vt:lpwstr>
  </property>
  <property fmtid="{D5CDD505-2E9C-101B-9397-08002B2CF9AE}" pid="13" name="MSIP_Label_7feb0fb4-c8a5-4461-a7eb-fddbf6a063ea_Enabled">
    <vt:lpwstr>true</vt:lpwstr>
  </property>
  <property fmtid="{D5CDD505-2E9C-101B-9397-08002B2CF9AE}" pid="14" name="MSIP_Label_7feb0fb4-c8a5-4461-a7eb-fddbf6a063ea_SetDate">
    <vt:lpwstr>2024-06-27T06:56:05Z</vt:lpwstr>
  </property>
  <property fmtid="{D5CDD505-2E9C-101B-9397-08002B2CF9AE}" pid="15" name="MSIP_Label_7feb0fb4-c8a5-4461-a7eb-fddbf6a063ea_Method">
    <vt:lpwstr>Standard</vt:lpwstr>
  </property>
  <property fmtid="{D5CDD505-2E9C-101B-9397-08002B2CF9AE}" pid="16" name="MSIP_Label_7feb0fb4-c8a5-4461-a7eb-fddbf6a063ea_Name">
    <vt:lpwstr>General Business</vt:lpwstr>
  </property>
  <property fmtid="{D5CDD505-2E9C-101B-9397-08002B2CF9AE}" pid="17" name="MSIP_Label_7feb0fb4-c8a5-4461-a7eb-fddbf6a063ea_SiteId">
    <vt:lpwstr>79310fb0-d39b-486b-b77b-25f3e0c82a0e</vt:lpwstr>
  </property>
  <property fmtid="{D5CDD505-2E9C-101B-9397-08002B2CF9AE}" pid="18" name="MSIP_Label_7feb0fb4-c8a5-4461-a7eb-fddbf6a063ea_ActionId">
    <vt:lpwstr>a090ace8-4827-42a5-b035-80dd01bbea2e</vt:lpwstr>
  </property>
  <property fmtid="{D5CDD505-2E9C-101B-9397-08002B2CF9AE}" pid="19" name="MSIP_Label_7feb0fb4-c8a5-4461-a7eb-fddbf6a063ea_ContentBits">
    <vt:lpwstr>1</vt:lpwstr>
  </property>
</Properties>
</file>